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CC9B" w14:textId="172F1635" w:rsidR="001A1B8A" w:rsidRDefault="00C467E8">
      <w:pPr>
        <w:spacing w:before="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6E7CE493" wp14:editId="33C58947">
                <wp:simplePos x="0" y="0"/>
                <wp:positionH relativeFrom="margin">
                  <wp:align>center</wp:align>
                </wp:positionH>
                <wp:positionV relativeFrom="paragraph">
                  <wp:posOffset>1361506</wp:posOffset>
                </wp:positionV>
                <wp:extent cx="6058535" cy="6058535"/>
                <wp:effectExtent l="0" t="0" r="0" b="0"/>
                <wp:wrapThrough wrapText="bothSides">
                  <wp:wrapPolygon edited="0">
                    <wp:start x="9576" y="0"/>
                    <wp:lineTo x="8693" y="68"/>
                    <wp:lineTo x="5841" y="883"/>
                    <wp:lineTo x="4754" y="1698"/>
                    <wp:lineTo x="4075" y="2105"/>
                    <wp:lineTo x="2853" y="3260"/>
                    <wp:lineTo x="1970" y="4347"/>
                    <wp:lineTo x="1223" y="5433"/>
                    <wp:lineTo x="679" y="6520"/>
                    <wp:lineTo x="272" y="7607"/>
                    <wp:lineTo x="68" y="8693"/>
                    <wp:lineTo x="0" y="9441"/>
                    <wp:lineTo x="0" y="11953"/>
                    <wp:lineTo x="68" y="13040"/>
                    <wp:lineTo x="340" y="14127"/>
                    <wp:lineTo x="1358" y="16300"/>
                    <wp:lineTo x="2038" y="17387"/>
                    <wp:lineTo x="2988" y="18474"/>
                    <wp:lineTo x="4279" y="19560"/>
                    <wp:lineTo x="6248" y="20783"/>
                    <wp:lineTo x="8829" y="21530"/>
                    <wp:lineTo x="9441" y="21530"/>
                    <wp:lineTo x="12089" y="21530"/>
                    <wp:lineTo x="12633" y="21530"/>
                    <wp:lineTo x="15349" y="20783"/>
                    <wp:lineTo x="15417" y="20647"/>
                    <wp:lineTo x="17251" y="19560"/>
                    <wp:lineTo x="18541" y="18474"/>
                    <wp:lineTo x="19492" y="17387"/>
                    <wp:lineTo x="20239" y="16300"/>
                    <wp:lineTo x="20783" y="15213"/>
                    <wp:lineTo x="21190" y="14127"/>
                    <wp:lineTo x="21462" y="13040"/>
                    <wp:lineTo x="21530" y="12021"/>
                    <wp:lineTo x="21530" y="8693"/>
                    <wp:lineTo x="21258" y="7607"/>
                    <wp:lineTo x="20851" y="6520"/>
                    <wp:lineTo x="20307" y="5433"/>
                    <wp:lineTo x="19560" y="4347"/>
                    <wp:lineTo x="18677" y="3260"/>
                    <wp:lineTo x="17523" y="2173"/>
                    <wp:lineTo x="16232" y="1358"/>
                    <wp:lineTo x="15689" y="883"/>
                    <wp:lineTo x="12836" y="68"/>
                    <wp:lineTo x="11953" y="0"/>
                    <wp:lineTo x="9576" y="0"/>
                  </wp:wrapPolygon>
                </wp:wrapThrough>
                <wp:docPr id="4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605853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alphaModFix amt="84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24BFA8A" w14:textId="6C022502" w:rsidR="005B759E" w:rsidRDefault="005B759E" w:rsidP="005B7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CE493" id="Oval 36" o:spid="_x0000_s1026" style="position:absolute;margin-left:0;margin-top:107.2pt;width:477.05pt;height:477.05pt;z-index:2516679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" stroked="f">
                <v:fill r:id="rId11" o:title="" opacity="55050f" recolor="t" rotate="t" type="frame"/>
                <v:textbox>
                  <w:txbxContent>
                    <w:p w14:paraId="724BFA8A" w14:textId="6C022502" w:rsidR="005B759E" w:rsidRDefault="005B759E" w:rsidP="005B759E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="005B759E">
        <w:rPr>
          <w:noProof/>
        </w:rPr>
        <w:drawing>
          <wp:anchor distT="0" distB="0" distL="114300" distR="114300" simplePos="0" relativeHeight="251674624" behindDoc="0" locked="0" layoutInCell="1" allowOverlap="1" wp14:anchorId="50D6A471" wp14:editId="5EBAE53C">
            <wp:simplePos x="0" y="0"/>
            <wp:positionH relativeFrom="margin">
              <wp:posOffset>3874135</wp:posOffset>
            </wp:positionH>
            <wp:positionV relativeFrom="paragraph">
              <wp:posOffset>8447405</wp:posOffset>
            </wp:positionV>
            <wp:extent cx="2914650" cy="1475054"/>
            <wp:effectExtent l="0" t="0" r="0" b="0"/>
            <wp:wrapNone/>
            <wp:docPr id="1" name="Picture 1" descr="A picture containing text, 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Po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59E" w:rsidRPr="008D499B">
        <w:rPr>
          <w:noProof/>
        </w:rPr>
        <w:drawing>
          <wp:anchor distT="0" distB="0" distL="114300" distR="114300" simplePos="0" relativeHeight="251673600" behindDoc="0" locked="0" layoutInCell="1" allowOverlap="1" wp14:anchorId="06733CC2" wp14:editId="36DF6B1A">
            <wp:simplePos x="0" y="0"/>
            <wp:positionH relativeFrom="margin">
              <wp:posOffset>590550</wp:posOffset>
            </wp:positionH>
            <wp:positionV relativeFrom="paragraph">
              <wp:posOffset>8553450</wp:posOffset>
            </wp:positionV>
            <wp:extent cx="1314450" cy="1314450"/>
            <wp:effectExtent l="0" t="0" r="0" b="0"/>
            <wp:wrapNone/>
            <wp:docPr id="54" name="Picture 5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59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FCFE1E" wp14:editId="178EDDDC">
                <wp:simplePos x="0" y="0"/>
                <wp:positionH relativeFrom="margin">
                  <wp:posOffset>153035</wp:posOffset>
                </wp:positionH>
                <wp:positionV relativeFrom="paragraph">
                  <wp:posOffset>6820535</wp:posOffset>
                </wp:positionV>
                <wp:extent cx="66484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B77F" w14:textId="5700A661" w:rsidR="001D427C" w:rsidRPr="001D427C" w:rsidRDefault="001D427C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80"/>
                                <w:szCs w:val="80"/>
                              </w:rPr>
                            </w:pPr>
                            <w:r w:rsidRPr="001D427C">
                              <w:rPr>
                                <w:b/>
                                <w:bCs/>
                                <w:color w:val="FFFFFF" w:themeColor="background2"/>
                                <w:sz w:val="80"/>
                                <w:szCs w:val="80"/>
                              </w:rPr>
                              <w:t>Information, Advice and Guidance Workbook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FCFE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.05pt;margin-top:537.05pt;width:52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cE/AEAANU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" filled="f" stroked="f">
                <v:textbox style="mso-fit-shape-to-text:t">
                  <w:txbxContent>
                    <w:p w14:paraId="7394B77F" w14:textId="5700A661" w:rsidR="001D427C" w:rsidRPr="001D427C" w:rsidRDefault="001D427C">
                      <w:pPr>
                        <w:rPr>
                          <w:b/>
                          <w:bCs/>
                          <w:color w:val="FFFFFF" w:themeColor="background2"/>
                          <w:sz w:val="80"/>
                          <w:szCs w:val="80"/>
                        </w:rPr>
                      </w:pPr>
                      <w:r w:rsidRPr="001D427C">
                        <w:rPr>
                          <w:b/>
                          <w:bCs/>
                          <w:color w:val="FFFFFF" w:themeColor="background2"/>
                          <w:sz w:val="80"/>
                          <w:szCs w:val="80"/>
                        </w:rPr>
                        <w:t>Information, Advice and Guidance Workbook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B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7C2EE" wp14:editId="06FB8476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778115" cy="10746740"/>
                <wp:effectExtent l="0" t="0" r="0" b="0"/>
                <wp:wrapNone/>
                <wp:docPr id="5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78115" cy="10746740"/>
                        </a:xfrm>
                        <a:prstGeom prst="rect">
                          <a:avLst/>
                        </a:prstGeom>
                        <a:solidFill>
                          <a:srgbClr val="F537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6B7DE" w14:textId="77777777" w:rsidR="001A1B8A" w:rsidRDefault="001A1B8A" w:rsidP="001A1B8A">
                            <w:r>
                              <w:t xml:space="preserve">          </w:t>
                            </w:r>
                          </w:p>
                          <w:p w14:paraId="5C28821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       </w:t>
                            </w:r>
                            <w:r w:rsidRPr="00E77BBB">
                              <w:rPr>
                                <w:noProof/>
                              </w:rPr>
                              <w:drawing>
                                <wp:inline distT="0" distB="0" distL="0" distR="0" wp14:anchorId="2E331555" wp14:editId="21934439">
                                  <wp:extent cx="1362075" cy="7334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44A6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A784B2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3E723C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546D9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52FE4EE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0126654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90797A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351B31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05155D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57387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C1E879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A43D19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6CB86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  <w:p w14:paraId="28E98E7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30BC0A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4E99FF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C2435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29D37D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475176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B0F25B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F26443B" w14:textId="5A8C8B54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A145D1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A44AE3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DBA8C0" w14:textId="7CD0E26D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0E5BFD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8FE73A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4A6A20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7A1FB3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C30758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A19AD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621480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5D560E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F268E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FAE9B7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88E02C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B0CBC0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296DD9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0BFE3C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C919DF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66A6D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21B34D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8C7C2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28EB4B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7B906B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4444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5F818B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D8D7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EE1A3A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</w:t>
                            </w:r>
                          </w:p>
                          <w:p w14:paraId="7150FD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89FB7" wp14:editId="686425A4">
                                  <wp:extent cx="2809524" cy="1466667"/>
                                  <wp:effectExtent l="0" t="0" r="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524" cy="1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FDB6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A6030B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739CED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FC02F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ADE7F8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CE4D8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9803F4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096D5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B3E8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CF551F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A5725E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C553A2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A5997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7FDC1F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D065EF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75315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2F1F4A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445B4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46D8E3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9F70B9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584475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EB1CA3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5A88D1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E3A23D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77CEF0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EEBB5B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3A802B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F7C949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95C956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FDD88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C9C9A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848CB0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BA1A57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35552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B3D2AB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9C56B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CB7991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A784BA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3FA8F0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E4E893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5F3C6B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41C623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2FF0566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22FB4B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3592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1348D5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1E9AF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14:paraId="292BF29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60554C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59247A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7D3F16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E1533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7431BE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493725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7958D1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F530C1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002B80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35B967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BA8924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D014E7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62D0C4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93D6EE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4D3EBE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10DFD4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0BA1FA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F5E00FE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459059D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6392848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9CB409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57A23E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9BFDA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0384B1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AA6CDC2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1C30821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BFB7471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8AEBC7C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281CC0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87DAA8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8039925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D16D86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40792849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30B40D4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1C2C35B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7CD58B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BD07EF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8A32BC3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66D29880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8315D5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58D6893A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95B5FDF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0179B3C6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34F26A8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  <w:p w14:paraId="52ED8E57" w14:textId="77777777" w:rsidR="001A1B8A" w:rsidRDefault="001A1B8A" w:rsidP="001A1B8A">
                            <w:pPr>
                              <w:rPr>
                                <w:noProof/>
                              </w:rPr>
                            </w:pPr>
                          </w:p>
                          <w:p w14:paraId="7E7A8804" w14:textId="77777777" w:rsidR="001A1B8A" w:rsidRPr="009520AF" w:rsidRDefault="001A1B8A" w:rsidP="001A1B8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C2EE" id="Rectangle 138" o:spid="_x0000_s1028" style="position:absolute;margin-left:0;margin-top:-36.05pt;width:612.45pt;height:846.2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" fillcolor="#f53764" stroked="f">
                <o:lock v:ext="edit" shapetype="t"/>
                <v:textbox inset="2.88pt,2.88pt,2.88pt,2.88pt">
                  <w:txbxContent>
                    <w:p w14:paraId="06E6B7DE" w14:textId="77777777" w:rsidR="001A1B8A" w:rsidRDefault="001A1B8A" w:rsidP="001A1B8A">
                      <w:r>
                        <w:t xml:space="preserve">          </w:t>
                      </w:r>
                    </w:p>
                    <w:p w14:paraId="5C28821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t xml:space="preserve">           </w:t>
                      </w:r>
                      <w:r w:rsidRPr="00E77BBB">
                        <w:rPr>
                          <w:noProof/>
                        </w:rPr>
                        <w:drawing>
                          <wp:inline distT="0" distB="0" distL="0" distR="0" wp14:anchorId="2E331555" wp14:editId="21934439">
                            <wp:extent cx="1362075" cy="7334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44A6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A784B2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3E723C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546D9F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</w:p>
                    <w:p w14:paraId="52FE4EEB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0126654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90797A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351B31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05155D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57387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C1E879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A43D19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6CB863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</w:p>
                    <w:p w14:paraId="28E98E7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30BC0A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4E99FF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C2435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29D37D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475176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B0F25B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F26443B" w14:textId="5A8C8B54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A145D1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A44AE3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DBA8C0" w14:textId="7CD0E26D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0E5BFD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8FE73A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4A6A20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7A1FB3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C30758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A19AD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621480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5D560E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F268E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FAE9B7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88E02C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B0CBC0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296DD9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0BFE3C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C919DF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66A6D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21B34D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8C7C2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28EB4B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7B906B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4444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5F818B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D8D7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EE1A3AD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</w:t>
                      </w:r>
                    </w:p>
                    <w:p w14:paraId="7150FD3C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889FB7" wp14:editId="686425A4">
                            <wp:extent cx="2809524" cy="1466667"/>
                            <wp:effectExtent l="0" t="0" r="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524" cy="14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FDB6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A6030B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739CED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FC02F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ADE7F8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CE4D8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9803F4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096D5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B3E8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CF551F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A5725E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C553A2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A5997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7FDC1F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D065EF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75315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2F1F4A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445B4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46D8E3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9F70B9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584475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EB1CA3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5A88D1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E3A23D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77CEF0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EEBB5B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3A802B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F7C949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95C956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FDD88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C9C9A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848CB0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BA1A57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35552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B3D2AB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9C56B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CB7991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A784BA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3FA8F0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E4E893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5F3C6B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41C623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2FF0566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22FB4B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3592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1348D5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1E9AF8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</w:t>
                      </w:r>
                    </w:p>
                    <w:p w14:paraId="292BF29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60554C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59247A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7D3F16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E1533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7431BE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493725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7958D1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F530C1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002B80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35B967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BA8924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D014E7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62D0C4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93D6EE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4D3EBE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10DFD4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0BA1FA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F5E00FE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459059D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6392848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9CB409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57A23E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9BFDA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0384B1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AA6CDC2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1C30821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BFB7471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8AEBC7C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281CC0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87DAA8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8039925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D16D86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40792849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30B40D4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1C2C35B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7CD58B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BD07EF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8A32BC3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66D29880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8315D5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58D6893A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95B5FDF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0179B3C6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34F26A87" w14:textId="77777777" w:rsidR="001A1B8A" w:rsidRDefault="001A1B8A" w:rsidP="001A1B8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  <w:p w14:paraId="52ED8E57" w14:textId="77777777" w:rsidR="001A1B8A" w:rsidRDefault="001A1B8A" w:rsidP="001A1B8A">
                      <w:pPr>
                        <w:rPr>
                          <w:noProof/>
                        </w:rPr>
                      </w:pPr>
                    </w:p>
                    <w:p w14:paraId="7E7A8804" w14:textId="77777777" w:rsidR="001A1B8A" w:rsidRPr="009520AF" w:rsidRDefault="001A1B8A" w:rsidP="001A1B8A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B759E">
        <w:rPr>
          <w:noProof/>
        </w:rPr>
        <w:drawing>
          <wp:inline distT="0" distB="0" distL="0" distR="0" wp14:anchorId="1D32435A" wp14:editId="315D4F54">
            <wp:extent cx="2619375" cy="1743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B8A">
        <w:br w:type="page"/>
      </w:r>
    </w:p>
    <w:p w14:paraId="4E0778EC" w14:textId="10DA19AF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56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>Core IAG 1: Familiarising yourself with UCAS</w:t>
      </w:r>
    </w:p>
    <w:p w14:paraId="0FB6C41D" w14:textId="0C8B87F6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18E3FDC" w14:textId="4058AD64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934C504" w14:textId="00FCD1A5" w:rsidR="001A1B8A" w:rsidRPr="001A1B8A" w:rsidRDefault="00602CC4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Mind map</w:t>
      </w:r>
      <w:r w:rsidR="001A1B8A" w:rsidRPr="001A1B8A">
        <w:rPr>
          <w:rFonts w:eastAsia="MS Gothic" w:cs="Times New Roman"/>
          <w:b/>
          <w:sz w:val="28"/>
          <w:szCs w:val="32"/>
        </w:rPr>
        <w:t>:</w:t>
      </w:r>
    </w:p>
    <w:p w14:paraId="7877327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FD73355" w14:textId="22D68DE5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DD8F75B" w14:textId="1C0E4F34" w:rsidR="001A1B8A" w:rsidRPr="001A1B8A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68A69" wp14:editId="04A5F911">
                <wp:simplePos x="0" y="0"/>
                <wp:positionH relativeFrom="margin">
                  <wp:posOffset>2214748</wp:posOffset>
                </wp:positionH>
                <wp:positionV relativeFrom="paragraph">
                  <wp:posOffset>13657</wp:posOffset>
                </wp:positionV>
                <wp:extent cx="2196935" cy="1128155"/>
                <wp:effectExtent l="0" t="0" r="13335" b="1524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6935" cy="1128155"/>
                        </a:xfrm>
                        <a:prstGeom prst="ellipse">
                          <a:avLst/>
                        </a:prstGeom>
                        <a:solidFill>
                          <a:srgbClr val="F43663"/>
                        </a:solidFill>
                        <a:ln w="12700" cap="flat" cmpd="sng" algn="ctr">
                          <a:solidFill>
                            <a:srgbClr val="F43663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22F58" w14:textId="77777777" w:rsidR="001A1B8A" w:rsidRPr="001A1B8A" w:rsidRDefault="001A1B8A" w:rsidP="001A1B8A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1A1B8A">
                              <w:rPr>
                                <w:color w:val="FFFFFF"/>
                              </w:rPr>
                              <w:t>What matters most to you when choosing a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68A69" id="Oval 21" o:spid="_x0000_s1029" style="position:absolute;margin-left:174.4pt;margin-top:1.1pt;width:173pt;height: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" fillcolor="#f43663" strokecolor="#b32547" strokeweight="1pt">
                <v:stroke joinstyle="miter"/>
                <v:path arrowok="t"/>
                <v:textbox>
                  <w:txbxContent>
                    <w:p w14:paraId="75322F58" w14:textId="77777777" w:rsidR="001A1B8A" w:rsidRPr="001A1B8A" w:rsidRDefault="001A1B8A" w:rsidP="001A1B8A">
                      <w:pPr>
                        <w:jc w:val="center"/>
                        <w:rPr>
                          <w:color w:val="FFFFFF"/>
                        </w:rPr>
                      </w:pPr>
                      <w:r w:rsidRPr="001A1B8A">
                        <w:rPr>
                          <w:color w:val="FFFFFF"/>
                        </w:rPr>
                        <w:t>What matters most to you when choosing a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7962FBC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7B1F25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0AA286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ADBDCF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FB9C84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5442BA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34AC921" w14:textId="77777777" w:rsid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8852ECF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E892161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72F935D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97876C4" w14:textId="77777777" w:rsidR="00602CC4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C255257" w14:textId="77777777" w:rsidR="00602CC4" w:rsidRPr="001A1B8A" w:rsidRDefault="00602CC4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712EAA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BC1DA12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questions would you want to ask a current student when choosing a course?</w:t>
      </w:r>
    </w:p>
    <w:p w14:paraId="66D7BB9B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  <w:szCs w:val="21"/>
        </w:rPr>
      </w:pP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5BF85614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D4505B1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370A23E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10B23F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BF8AA00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30CC54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D9EBC35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0DA720FD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Key stages</w:t>
      </w:r>
    </w:p>
    <w:p w14:paraId="5FA93451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color w:val="2B579A"/>
          <w:sz w:val="21"/>
          <w:shd w:val="clear" w:color="auto" w:fill="E6E6E6"/>
        </w:rPr>
        <w:drawing>
          <wp:anchor distT="0" distB="0" distL="114300" distR="114300" simplePos="0" relativeHeight="251659264" behindDoc="1" locked="0" layoutInCell="1" allowOverlap="1" wp14:anchorId="129699FE" wp14:editId="369E730D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6645910" cy="2770505"/>
            <wp:effectExtent l="0" t="0" r="2540" b="635"/>
            <wp:wrapTight wrapText="bothSides">
              <wp:wrapPolygon edited="0">
                <wp:start x="0" y="0"/>
                <wp:lineTo x="0" y="21387"/>
                <wp:lineTo x="21546" y="21387"/>
                <wp:lineTo x="21546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B8A">
        <w:rPr>
          <w:rFonts w:eastAsia="Calibri" w:cs="Times New Roman"/>
          <w:sz w:val="21"/>
        </w:rPr>
        <w:t>Add in the dates for each of these key stages as they are explained in the video</w:t>
      </w:r>
    </w:p>
    <w:p w14:paraId="79490048" w14:textId="77777777" w:rsidR="001A1B8A" w:rsidRPr="001A1B8A" w:rsidRDefault="001A1B8A" w:rsidP="001A1B8A">
      <w:pPr>
        <w:spacing w:before="0" w:after="0"/>
        <w:rPr>
          <w:rFonts w:eastAsia="Calibri" w:cs="Times New Roman"/>
          <w:sz w:val="21"/>
        </w:rPr>
      </w:pPr>
    </w:p>
    <w:p w14:paraId="19F7DE00" w14:textId="7266A5B4" w:rsidR="001A1B8A" w:rsidRPr="001A1B8A" w:rsidRDefault="001A1B8A" w:rsidP="00602CC4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bookmarkStart w:id="0" w:name="_Toc89435042"/>
      <w:r w:rsidRPr="001A1B8A">
        <w:rPr>
          <w:rFonts w:eastAsia="Calibri" w:cs="Times New Roman"/>
          <w:sz w:val="21"/>
          <w:szCs w:val="40"/>
        </w:rPr>
        <w:br w:type="page"/>
      </w: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2: </w:t>
      </w:r>
      <w:bookmarkEnd w:id="0"/>
      <w:r w:rsidRPr="001A1B8A">
        <w:rPr>
          <w:rFonts w:eastAsia="Calibri" w:cs="Times New Roman"/>
          <w:b/>
          <w:color w:val="F43663"/>
          <w:sz w:val="40"/>
          <w:szCs w:val="32"/>
        </w:rPr>
        <w:t>Where to start with your Personal Statement</w:t>
      </w:r>
    </w:p>
    <w:p w14:paraId="550C75E0" w14:textId="1B4609EC" w:rsidR="001A1B8A" w:rsidRPr="001A1B8A" w:rsidRDefault="001A1B8A" w:rsidP="001A1B8A">
      <w:pPr>
        <w:spacing w:before="0" w:after="0" w:line="240" w:lineRule="auto"/>
        <w:rPr>
          <w:rFonts w:eastAsia="Times New Roman" w:cs="Times New Roman"/>
          <w:b/>
          <w:color w:val="F43663"/>
          <w:sz w:val="40"/>
          <w:szCs w:val="32"/>
        </w:rPr>
      </w:pPr>
    </w:p>
    <w:p w14:paraId="5A12E97A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8"/>
          <w:szCs w:val="28"/>
        </w:rPr>
      </w:pPr>
    </w:p>
    <w:p w14:paraId="2293E06A" w14:textId="36C4418B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bookmarkStart w:id="1" w:name="_Toc89435043"/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B08206" wp14:editId="733BE9FE">
                <wp:simplePos x="0" y="0"/>
                <wp:positionH relativeFrom="margin">
                  <wp:posOffset>2336800</wp:posOffset>
                </wp:positionH>
                <wp:positionV relativeFrom="paragraph">
                  <wp:posOffset>15875</wp:posOffset>
                </wp:positionV>
                <wp:extent cx="1869141" cy="1168400"/>
                <wp:effectExtent l="0" t="0" r="17145" b="1270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141" cy="1168400"/>
                        </a:xfrm>
                        <a:prstGeom prst="ellipse">
                          <a:avLst/>
                        </a:prstGeom>
                        <a:solidFill>
                          <a:srgbClr val="418BDB"/>
                        </a:solidFill>
                        <a:ln w="12700" cap="flat" cmpd="sng" algn="ctr">
                          <a:solidFill>
                            <a:srgbClr val="418BDB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F46B2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Why would you like to study this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08206" id="Oval 19" o:spid="_x0000_s1030" style="position:absolute;margin-left:184pt;margin-top:1.25pt;width:147.2pt;height:9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" fillcolor="#418bdb" strokecolor="#2d65a1" strokeweight="1pt">
                <v:stroke joinstyle="miter"/>
                <v:path arrowok="t"/>
                <v:textbox>
                  <w:txbxContent>
                    <w:p w14:paraId="214F46B2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Why would you like to study this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E14F5FC" w14:textId="6315569D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52D9638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0E8BBBB" w14:textId="2ABEAE4A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B76E98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BE9856E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8B0BF4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FA7CE01" w14:textId="3AAB8E34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396DED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DEEEBB0" w14:textId="436F3392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1D4B122" w14:textId="6C355958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79C11E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968DA97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696986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CEE85" wp14:editId="7BD74DF6">
                <wp:simplePos x="0" y="0"/>
                <wp:positionH relativeFrom="margin">
                  <wp:posOffset>2339788</wp:posOffset>
                </wp:positionH>
                <wp:positionV relativeFrom="paragraph">
                  <wp:posOffset>17445</wp:posOffset>
                </wp:positionV>
                <wp:extent cx="1934845" cy="1119430"/>
                <wp:effectExtent l="0" t="0" r="27305" b="2413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4845" cy="1119430"/>
                        </a:xfrm>
                        <a:prstGeom prst="ellipse">
                          <a:avLst/>
                        </a:prstGeom>
                        <a:solidFill>
                          <a:srgbClr val="32B995"/>
                        </a:solidFill>
                        <a:ln w="12700" cap="flat" cmpd="sng" algn="ctr">
                          <a:solidFill>
                            <a:srgbClr val="32B99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57DAB9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How have you prepared for this course?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CEE85" id="Oval 18" o:spid="_x0000_s1031" style="position:absolute;margin-left:184.25pt;margin-top:1.35pt;width:152.35pt;height:8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" fillcolor="#32b995" strokecolor="#22876c" strokeweight="1pt">
                <v:stroke joinstyle="miter"/>
                <v:path arrowok="t"/>
                <v:textbox>
                  <w:txbxContent>
                    <w:p w14:paraId="7957DAB9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How have you prepared for this course?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A60FD62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5E5764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EF6C421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BCEED0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C67BA2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25D1BC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8FF37F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2140CE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363FB689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54A7D9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5C0B8D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5D7FBF4F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8DB242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noProof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6DAEB" wp14:editId="4E80B9C9">
                <wp:simplePos x="0" y="0"/>
                <wp:positionH relativeFrom="margin">
                  <wp:posOffset>2336800</wp:posOffset>
                </wp:positionH>
                <wp:positionV relativeFrom="paragraph">
                  <wp:posOffset>6350</wp:posOffset>
                </wp:positionV>
                <wp:extent cx="1909483" cy="1149350"/>
                <wp:effectExtent l="0" t="0" r="14605" b="1270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9483" cy="1149350"/>
                        </a:xfrm>
                        <a:prstGeom prst="ellipse">
                          <a:avLst/>
                        </a:prstGeom>
                        <a:solidFill>
                          <a:srgbClr val="543278"/>
                        </a:solidFill>
                        <a:ln w="12700" cap="flat" cmpd="sng" algn="ctr">
                          <a:solidFill>
                            <a:srgbClr val="54327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6EF706" w14:textId="77777777" w:rsidR="001A1B8A" w:rsidRPr="00CD7680" w:rsidRDefault="001A1B8A" w:rsidP="001A1B8A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CD7680">
                              <w:rPr>
                                <w:b/>
                                <w:bCs/>
                                <w:color w:val="FFFFFF"/>
                              </w:rPr>
                              <w:t>How have you prepared for university study?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6DAEB" id="Oval 17" o:spid="_x0000_s1032" style="position:absolute;margin-left:184pt;margin-top:.5pt;width:150.35pt;height:9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" fillcolor="#543278" strokecolor="#3b2256" strokeweight="1pt">
                <v:stroke joinstyle="miter"/>
                <v:path arrowok="t"/>
                <v:textbox>
                  <w:txbxContent>
                    <w:p w14:paraId="3A6EF706" w14:textId="77777777" w:rsidR="001A1B8A" w:rsidRPr="00CD7680" w:rsidRDefault="001A1B8A" w:rsidP="001A1B8A">
                      <w:pPr>
                        <w:jc w:val="center"/>
                        <w:rPr>
                          <w:b/>
                          <w:bCs/>
                          <w:color w:val="FFFFFF"/>
                        </w:rPr>
                      </w:pPr>
                      <w:r w:rsidRPr="00CD7680">
                        <w:rPr>
                          <w:b/>
                          <w:bCs/>
                          <w:color w:val="FFFFFF"/>
                        </w:rPr>
                        <w:t>How have you prepared for university study?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078A18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E4999F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18A3FA5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65C68C6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D0628B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05586CB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C20F31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719741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7686A669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26AAFC1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896A2A8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Next steps – write down 3 next steps you will take to get started with your personal statement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6697DAB4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5EAAA66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187148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AAE087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11BE67A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62C0080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1E955D9B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6657DB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1C884C46" w14:textId="77777777" w:rsid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</w:p>
    <w:p w14:paraId="6334CD26" w14:textId="6BDB52F0" w:rsidR="001A1B8A" w:rsidRPr="001A1B8A" w:rsidRDefault="001A1B8A" w:rsidP="001A1B8A">
      <w:pPr>
        <w:spacing w:before="0" w:after="0" w:line="240" w:lineRule="auto"/>
        <w:rPr>
          <w:rFonts w:eastAsia="Times New Roman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3: </w:t>
      </w:r>
      <w:bookmarkEnd w:id="1"/>
      <w:r w:rsidRPr="001A1B8A">
        <w:rPr>
          <w:rFonts w:eastAsia="Calibri" w:cs="Times New Roman"/>
          <w:b/>
          <w:color w:val="F43663"/>
          <w:sz w:val="40"/>
          <w:szCs w:val="32"/>
        </w:rPr>
        <w:t>Student Finance and Budgeting</w:t>
      </w:r>
      <w:r w:rsidR="002730DC">
        <w:rPr>
          <w:rFonts w:eastAsia="Calibri" w:cs="Times New Roman"/>
          <w:b/>
          <w:color w:val="F43663"/>
          <w:sz w:val="40"/>
          <w:szCs w:val="32"/>
        </w:rPr>
        <w:t xml:space="preserve"> (for universities in England and Wales)</w:t>
      </w:r>
    </w:p>
    <w:p w14:paraId="7BAF1816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073BEE18" w14:textId="77777777" w:rsid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do you need to find out before applying for a loan?</w:t>
      </w:r>
    </w:p>
    <w:p w14:paraId="5CFE9ADA" w14:textId="77777777" w:rsidR="002730DC" w:rsidRPr="001A1B8A" w:rsidRDefault="002730DC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tbl>
      <w:tblPr>
        <w:tblStyle w:val="GridTable2-Accent51"/>
        <w:tblpPr w:leftFromText="180" w:rightFromText="180" w:vertAnchor="text" w:tblpY="3435"/>
        <w:tblOverlap w:val="never"/>
        <w:tblW w:w="0" w:type="auto"/>
        <w:tblLook w:val="04A0" w:firstRow="1" w:lastRow="0" w:firstColumn="1" w:lastColumn="0" w:noHBand="0" w:noVBand="1"/>
      </w:tblPr>
      <w:tblGrid>
        <w:gridCol w:w="3318"/>
        <w:gridCol w:w="1634"/>
      </w:tblGrid>
      <w:tr w:rsidR="001A1B8A" w:rsidRPr="001A1B8A" w14:paraId="59EBABAA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2" w:type="dxa"/>
            <w:gridSpan w:val="2"/>
            <w:shd w:val="clear" w:color="auto" w:fill="543278"/>
          </w:tcPr>
          <w:p w14:paraId="5DE5F4C2" w14:textId="77777777" w:rsidR="001A1B8A" w:rsidRPr="001A1B8A" w:rsidRDefault="001A1B8A" w:rsidP="001A1B8A">
            <w:pPr>
              <w:spacing w:before="0" w:line="240" w:lineRule="auto"/>
              <w:jc w:val="center"/>
              <w:rPr>
                <w:sz w:val="40"/>
                <w:szCs w:val="44"/>
              </w:rPr>
            </w:pPr>
            <w:r w:rsidRPr="001A1B8A">
              <w:rPr>
                <w:color w:val="FFFFFF"/>
                <w:sz w:val="40"/>
                <w:szCs w:val="44"/>
              </w:rPr>
              <w:t>Monthly Income</w:t>
            </w:r>
          </w:p>
        </w:tc>
      </w:tr>
      <w:tr w:rsidR="001A1B8A" w:rsidRPr="001A1B8A" w14:paraId="1317AF32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412575E5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  <w:r w:rsidRPr="001A1B8A">
              <w:rPr>
                <w:sz w:val="40"/>
                <w:szCs w:val="44"/>
              </w:rPr>
              <w:t xml:space="preserve"> </w:t>
            </w:r>
          </w:p>
        </w:tc>
        <w:tc>
          <w:tcPr>
            <w:tcW w:w="1634" w:type="dxa"/>
          </w:tcPr>
          <w:p w14:paraId="5528A390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5BC0E888" w14:textId="77777777" w:rsidTr="009C1CF3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0EA8C983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7C4770D7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69FE4188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12A59023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74974350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73C61820" w14:textId="77777777" w:rsidTr="009C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5A24E6C8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54B66178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79CDEEC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1198742C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20AD68DE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083ABF91" w14:textId="77777777" w:rsidTr="009C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1820C826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3CAB0710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612C4ADA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50D3CD7B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687EBD2D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72FC6BD7" w14:textId="77777777" w:rsidTr="009C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8" w:type="dxa"/>
          </w:tcPr>
          <w:p w14:paraId="7B406F6C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34" w:type="dxa"/>
          </w:tcPr>
          <w:p w14:paraId="71FF8774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</w:tbl>
    <w:tbl>
      <w:tblPr>
        <w:tblStyle w:val="GridTable2-Accent11"/>
        <w:tblpPr w:leftFromText="180" w:rightFromText="180" w:vertAnchor="text" w:horzAnchor="margin" w:tblpXSpec="right" w:tblpY="3465"/>
        <w:tblW w:w="0" w:type="auto"/>
        <w:tblLook w:val="04A0" w:firstRow="1" w:lastRow="0" w:firstColumn="1" w:lastColumn="0" w:noHBand="0" w:noVBand="1"/>
      </w:tblPr>
      <w:tblGrid>
        <w:gridCol w:w="3363"/>
        <w:gridCol w:w="1657"/>
      </w:tblGrid>
      <w:tr w:rsidR="001A1B8A" w:rsidRPr="001A1B8A" w14:paraId="29EAF91A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0" w:type="dxa"/>
            <w:gridSpan w:val="2"/>
            <w:shd w:val="clear" w:color="auto" w:fill="F43663"/>
          </w:tcPr>
          <w:p w14:paraId="58C21D4D" w14:textId="77777777" w:rsidR="001A1B8A" w:rsidRPr="001A1B8A" w:rsidRDefault="001A1B8A" w:rsidP="001A1B8A">
            <w:pPr>
              <w:spacing w:before="0" w:line="240" w:lineRule="auto"/>
              <w:jc w:val="center"/>
              <w:rPr>
                <w:sz w:val="40"/>
                <w:szCs w:val="44"/>
              </w:rPr>
            </w:pPr>
            <w:r w:rsidRPr="001A1B8A">
              <w:rPr>
                <w:color w:val="FFFFFF"/>
                <w:sz w:val="40"/>
                <w:szCs w:val="44"/>
              </w:rPr>
              <w:t>Essential outgoings</w:t>
            </w:r>
          </w:p>
        </w:tc>
      </w:tr>
      <w:tr w:rsidR="001A1B8A" w:rsidRPr="001A1B8A" w14:paraId="3D19BCEB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36632407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  <w:r w:rsidRPr="001A1B8A">
              <w:rPr>
                <w:sz w:val="40"/>
                <w:szCs w:val="44"/>
              </w:rPr>
              <w:t xml:space="preserve"> </w:t>
            </w:r>
          </w:p>
        </w:tc>
        <w:tc>
          <w:tcPr>
            <w:tcW w:w="1657" w:type="dxa"/>
          </w:tcPr>
          <w:p w14:paraId="1469E242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458841E4" w14:textId="77777777" w:rsidTr="009C1CF3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1F714D07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58A4CE39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42E7435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175491DC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226C6A15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E600F0E" w14:textId="77777777" w:rsidTr="009C1CF3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752CE127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55C69572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578E51A0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062E615C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3C59AEA9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5CE26C1F" w14:textId="77777777" w:rsidTr="009C1CF3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09DE44DD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2F048EAE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4B7B14E2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755AC2F7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35F6788A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1EAC0575" w14:textId="77777777" w:rsidTr="009C1CF3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3" w:type="dxa"/>
          </w:tcPr>
          <w:p w14:paraId="4BDCF845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7" w:type="dxa"/>
          </w:tcPr>
          <w:p w14:paraId="772D448E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</w:tbl>
    <w:p w14:paraId="485A155F" w14:textId="3D5974D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3CD1AD09" wp14:editId="52E8121A">
            <wp:simplePos x="0" y="0"/>
            <wp:positionH relativeFrom="margin">
              <wp:posOffset>685800</wp:posOffset>
            </wp:positionH>
            <wp:positionV relativeFrom="paragraph">
              <wp:posOffset>427355</wp:posOffset>
            </wp:positionV>
            <wp:extent cx="4525010" cy="1529715"/>
            <wp:effectExtent l="0" t="0" r="0" b="0"/>
            <wp:wrapTopAndBottom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B8A">
        <w:rPr>
          <w:rFonts w:eastAsia="MS Gothic" w:cs="Times New Roman"/>
          <w:b/>
          <w:sz w:val="28"/>
          <w:szCs w:val="32"/>
        </w:rPr>
        <w:t>Repaying your loan</w:t>
      </w:r>
    </w:p>
    <w:p w14:paraId="42F2BC5F" w14:textId="77777777" w:rsidR="001A1B8A" w:rsidRPr="001A1B8A" w:rsidRDefault="001A1B8A" w:rsidP="001A1B8A">
      <w:pPr>
        <w:keepNext/>
        <w:keepLines/>
        <w:spacing w:before="0" w:after="240" w:line="240" w:lineRule="auto"/>
        <w:outlineLvl w:val="0"/>
        <w:rPr>
          <w:rFonts w:eastAsia="MS Gothic" w:cs="Times New Roman"/>
          <w:b/>
          <w:sz w:val="28"/>
          <w:szCs w:val="32"/>
        </w:rPr>
      </w:pPr>
    </w:p>
    <w:tbl>
      <w:tblPr>
        <w:tblStyle w:val="GridTable2-Accent21"/>
        <w:tblpPr w:leftFromText="180" w:rightFromText="180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3331"/>
        <w:gridCol w:w="1641"/>
      </w:tblGrid>
      <w:tr w:rsidR="001A1B8A" w:rsidRPr="001A1B8A" w14:paraId="0257AB37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2" w:type="dxa"/>
            <w:gridSpan w:val="2"/>
            <w:shd w:val="clear" w:color="auto" w:fill="32B995"/>
          </w:tcPr>
          <w:p w14:paraId="753160B3" w14:textId="77777777" w:rsidR="001A1B8A" w:rsidRPr="001A1B8A" w:rsidRDefault="001A1B8A" w:rsidP="001A1B8A">
            <w:pPr>
              <w:spacing w:before="0" w:line="240" w:lineRule="auto"/>
              <w:jc w:val="center"/>
              <w:rPr>
                <w:sz w:val="40"/>
                <w:szCs w:val="44"/>
              </w:rPr>
            </w:pPr>
            <w:bookmarkStart w:id="2" w:name="_Toc89435044"/>
            <w:r w:rsidRPr="001A1B8A">
              <w:rPr>
                <w:color w:val="FFFFFF"/>
                <w:sz w:val="40"/>
                <w:szCs w:val="44"/>
              </w:rPr>
              <w:t>Non-essential outgoings</w:t>
            </w:r>
          </w:p>
        </w:tc>
      </w:tr>
      <w:tr w:rsidR="001A1B8A" w:rsidRPr="001A1B8A" w14:paraId="02A56523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78501DF1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  <w:r w:rsidRPr="001A1B8A">
              <w:rPr>
                <w:sz w:val="40"/>
                <w:szCs w:val="44"/>
              </w:rPr>
              <w:t xml:space="preserve"> </w:t>
            </w:r>
          </w:p>
        </w:tc>
        <w:tc>
          <w:tcPr>
            <w:tcW w:w="1641" w:type="dxa"/>
          </w:tcPr>
          <w:p w14:paraId="349992E7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4FCEBDEF" w14:textId="77777777" w:rsidTr="009C1CF3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1E25B28E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41" w:type="dxa"/>
          </w:tcPr>
          <w:p w14:paraId="273FA5F7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4C1C770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4959656C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41" w:type="dxa"/>
          </w:tcPr>
          <w:p w14:paraId="0594B3C9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6CB73236" w14:textId="77777777" w:rsidTr="009C1CF3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090CEDFB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41" w:type="dxa"/>
          </w:tcPr>
          <w:p w14:paraId="501264F0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27F0502B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4B0E3874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41" w:type="dxa"/>
          </w:tcPr>
          <w:p w14:paraId="7B989746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7080F3A1" w14:textId="77777777" w:rsidTr="009C1CF3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</w:tcPr>
          <w:p w14:paraId="49403F49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41" w:type="dxa"/>
          </w:tcPr>
          <w:p w14:paraId="40C8C02A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</w:tbl>
    <w:p w14:paraId="1E0F68AB" w14:textId="77777777" w:rsidR="001A1B8A" w:rsidRPr="001A1B8A" w:rsidRDefault="001A1B8A" w:rsidP="001A1B8A">
      <w:pPr>
        <w:tabs>
          <w:tab w:val="center" w:pos="3231"/>
        </w:tabs>
        <w:spacing w:before="0" w:after="0" w:line="240" w:lineRule="auto"/>
        <w:rPr>
          <w:rFonts w:eastAsia="Calibri" w:cs="Times New Roman"/>
          <w:sz w:val="19"/>
          <w:szCs w:val="19"/>
        </w:rPr>
      </w:pPr>
    </w:p>
    <w:tbl>
      <w:tblPr>
        <w:tblStyle w:val="GridTable2-Accent31"/>
        <w:tblpPr w:leftFromText="180" w:rightFromText="180" w:vertAnchor="text" w:horzAnchor="margin" w:tblpXSpec="right" w:tblpY="-98"/>
        <w:tblW w:w="0" w:type="auto"/>
        <w:tblLook w:val="04A0" w:firstRow="1" w:lastRow="0" w:firstColumn="1" w:lastColumn="0" w:noHBand="0" w:noVBand="1"/>
      </w:tblPr>
      <w:tblGrid>
        <w:gridCol w:w="3351"/>
        <w:gridCol w:w="1650"/>
      </w:tblGrid>
      <w:tr w:rsidR="001A1B8A" w:rsidRPr="001A1B8A" w14:paraId="3B1D046D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1" w:type="dxa"/>
            <w:gridSpan w:val="2"/>
            <w:shd w:val="clear" w:color="auto" w:fill="418BDB"/>
          </w:tcPr>
          <w:p w14:paraId="502F214A" w14:textId="77777777" w:rsidR="001A1B8A" w:rsidRPr="001A1B8A" w:rsidRDefault="001A1B8A" w:rsidP="001A1B8A">
            <w:pPr>
              <w:spacing w:before="0" w:line="240" w:lineRule="auto"/>
              <w:jc w:val="center"/>
              <w:rPr>
                <w:color w:val="FFFFFF"/>
                <w:sz w:val="40"/>
                <w:szCs w:val="44"/>
              </w:rPr>
            </w:pPr>
            <w:r w:rsidRPr="001A1B8A">
              <w:rPr>
                <w:color w:val="FFFFFF"/>
                <w:sz w:val="40"/>
                <w:szCs w:val="44"/>
              </w:rPr>
              <w:t>Additional outgoings</w:t>
            </w:r>
          </w:p>
        </w:tc>
      </w:tr>
      <w:tr w:rsidR="001A1B8A" w:rsidRPr="001A1B8A" w14:paraId="1A4455A7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633F9CB1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  <w:r w:rsidRPr="001A1B8A">
              <w:rPr>
                <w:sz w:val="40"/>
                <w:szCs w:val="44"/>
              </w:rPr>
              <w:t xml:space="preserve"> </w:t>
            </w:r>
          </w:p>
        </w:tc>
        <w:tc>
          <w:tcPr>
            <w:tcW w:w="1650" w:type="dxa"/>
          </w:tcPr>
          <w:p w14:paraId="1A6B1D00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0D78FE1E" w14:textId="77777777" w:rsidTr="009C1C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4A96BA8A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0" w:type="dxa"/>
          </w:tcPr>
          <w:p w14:paraId="137F15EE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5C3E4435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75B97047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0" w:type="dxa"/>
          </w:tcPr>
          <w:p w14:paraId="66155A83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B2B4C64" w14:textId="77777777" w:rsidTr="009C1CF3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5BCB7F51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0" w:type="dxa"/>
          </w:tcPr>
          <w:p w14:paraId="28E02D01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1D9906F2" w14:textId="77777777" w:rsidTr="001A1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071E67AE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0" w:type="dxa"/>
          </w:tcPr>
          <w:p w14:paraId="347C3F66" w14:textId="77777777" w:rsidR="001A1B8A" w:rsidRPr="001A1B8A" w:rsidRDefault="001A1B8A" w:rsidP="001A1B8A">
            <w:pPr>
              <w:spacing w:before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  <w:tr w:rsidR="001A1B8A" w:rsidRPr="001A1B8A" w14:paraId="3CB0A3E9" w14:textId="77777777" w:rsidTr="009C1CF3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12AC320E" w14:textId="77777777" w:rsidR="001A1B8A" w:rsidRPr="001A1B8A" w:rsidRDefault="001A1B8A" w:rsidP="001A1B8A">
            <w:pPr>
              <w:spacing w:before="0" w:line="240" w:lineRule="auto"/>
              <w:rPr>
                <w:sz w:val="40"/>
                <w:szCs w:val="44"/>
              </w:rPr>
            </w:pPr>
          </w:p>
        </w:tc>
        <w:tc>
          <w:tcPr>
            <w:tcW w:w="1650" w:type="dxa"/>
          </w:tcPr>
          <w:p w14:paraId="73090924" w14:textId="77777777" w:rsidR="001A1B8A" w:rsidRPr="001A1B8A" w:rsidRDefault="001A1B8A" w:rsidP="001A1B8A">
            <w:p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4"/>
              </w:rPr>
            </w:pPr>
          </w:p>
        </w:tc>
      </w:tr>
    </w:tbl>
    <w:p w14:paraId="409DFE71" w14:textId="5B919FD5" w:rsidR="001A1B8A" w:rsidRPr="001A1B8A" w:rsidRDefault="002730DC" w:rsidP="001A1B8A">
      <w:pPr>
        <w:tabs>
          <w:tab w:val="center" w:pos="3231"/>
        </w:tabs>
        <w:spacing w:before="0" w:after="0" w:line="240" w:lineRule="auto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F</w:t>
      </w:r>
      <w:r w:rsidR="001A1B8A" w:rsidRPr="001A1B8A">
        <w:rPr>
          <w:rFonts w:eastAsia="Calibri" w:cs="Times New Roman"/>
          <w:sz w:val="20"/>
          <w:szCs w:val="20"/>
        </w:rPr>
        <w:t xml:space="preserve">or more information on student finance, visit UCAS: </w:t>
      </w:r>
    </w:p>
    <w:p w14:paraId="0837018E" w14:textId="1451386D" w:rsidR="001A1B8A" w:rsidRPr="001A1B8A" w:rsidRDefault="004B1BD8" w:rsidP="001A1B8A">
      <w:pPr>
        <w:tabs>
          <w:tab w:val="center" w:pos="3231"/>
        </w:tabs>
        <w:spacing w:before="0" w:after="0" w:line="240" w:lineRule="auto"/>
        <w:rPr>
          <w:rFonts w:eastAsia="Calibri" w:cs="Times New Roman"/>
          <w:sz w:val="20"/>
          <w:szCs w:val="20"/>
        </w:rPr>
      </w:pPr>
      <w:hyperlink r:id="rId19" w:history="1">
        <w:r w:rsidR="001A1B8A" w:rsidRPr="001A1B8A">
          <w:rPr>
            <w:rFonts w:eastAsia="Calibri" w:cs="Times New Roman"/>
            <w:color w:val="0563C1"/>
            <w:sz w:val="20"/>
            <w:szCs w:val="20"/>
            <w:u w:val="single"/>
          </w:rPr>
          <w:t>https://www.ucas.com/money</w:t>
        </w:r>
      </w:hyperlink>
      <w:r w:rsidR="001A1B8A" w:rsidRPr="001A1B8A">
        <w:rPr>
          <w:rFonts w:eastAsia="Calibri" w:cs="Times New Roman"/>
          <w:sz w:val="20"/>
          <w:szCs w:val="20"/>
        </w:rPr>
        <w:t xml:space="preserve">  </w:t>
      </w:r>
      <w:r w:rsidR="00CD7680">
        <w:rPr>
          <w:rFonts w:eastAsia="Calibri" w:cs="Times New Roman"/>
          <w:sz w:val="20"/>
          <w:szCs w:val="20"/>
        </w:rPr>
        <w:t xml:space="preserve">or </w:t>
      </w:r>
      <w:hyperlink r:id="rId20" w:history="1">
        <w:r w:rsidR="00CD7680" w:rsidRPr="001A1B8A">
          <w:rPr>
            <w:rFonts w:eastAsia="Calibri" w:cs="Times New Roman"/>
            <w:color w:val="0563C1"/>
            <w:sz w:val="20"/>
            <w:szCs w:val="20"/>
            <w:u w:val="single"/>
          </w:rPr>
          <w:t>https://www.ucas.com/undergraduate/student-life/getting-student-support/undergraduate-student-support</w:t>
        </w:r>
      </w:hyperlink>
    </w:p>
    <w:p w14:paraId="5233F15A" w14:textId="5C12F50D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4: </w:t>
      </w:r>
      <w:bookmarkEnd w:id="2"/>
      <w:r w:rsidRPr="001A1B8A">
        <w:rPr>
          <w:rFonts w:eastAsia="Calibri" w:cs="Times New Roman"/>
          <w:b/>
          <w:color w:val="F43663"/>
          <w:sz w:val="40"/>
          <w:szCs w:val="32"/>
        </w:rPr>
        <w:t>University Open Days</w:t>
      </w:r>
    </w:p>
    <w:p w14:paraId="2DBEE1F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five things you’d make sure to see on an open day?</w:t>
      </w:r>
    </w:p>
    <w:p w14:paraId="0EEF7329" w14:textId="77777777" w:rsidR="001A1B8A" w:rsidRPr="001A1B8A" w:rsidRDefault="001A1B8A" w:rsidP="001A1B8A">
      <w:pPr>
        <w:spacing w:after="0" w:line="240" w:lineRule="auto"/>
        <w:rPr>
          <w:rFonts w:eastAsia="Calibri" w:cs="Times New Roman"/>
          <w:b/>
          <w:bCs/>
          <w:sz w:val="28"/>
          <w:szCs w:val="28"/>
        </w:rPr>
      </w:pPr>
      <w:r w:rsidRPr="001A1B8A">
        <w:rPr>
          <w:rFonts w:eastAsia="Calibri" w:cs="Times New Roman"/>
        </w:rPr>
        <w:t xml:space="preserve">  </w:t>
      </w:r>
      <w:r w:rsidRPr="001A1B8A">
        <w:rPr>
          <w:rFonts w:eastAsia="Calibri" w:cs="Times New Roman"/>
          <w:b/>
          <w:bCs/>
        </w:rPr>
        <w:t>1.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0D532105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321A8BD" w14:textId="21425E7E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2.</w:t>
            </w:r>
            <w:r>
              <w:rPr>
                <w:sz w:val="21"/>
                <w:szCs w:val="21"/>
              </w:rPr>
              <w:t xml:space="preserve">  </w:t>
            </w:r>
            <w:r w:rsidRPr="001A1B8A">
              <w:rPr>
                <w:color w:val="FFFFFF" w:themeColor="background2"/>
                <w:sz w:val="28"/>
                <w:szCs w:val="28"/>
              </w:rPr>
              <w:t>g</w:t>
            </w:r>
          </w:p>
        </w:tc>
      </w:tr>
      <w:tr w:rsidR="001A1B8A" w:rsidRPr="001A1B8A" w14:paraId="65E7B9CD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92685CC" w14:textId="726D3190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3.</w:t>
            </w:r>
            <w:r w:rsidRPr="001A1B8A">
              <w:rPr>
                <w:color w:val="FFFFFF" w:themeColor="background2"/>
                <w:sz w:val="28"/>
                <w:szCs w:val="28"/>
              </w:rPr>
              <w:t xml:space="preserve"> g</w:t>
            </w:r>
          </w:p>
        </w:tc>
      </w:tr>
      <w:tr w:rsidR="001A1B8A" w:rsidRPr="001A1B8A" w14:paraId="1006EF43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5CFCD62" w14:textId="1CDB935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4.</w:t>
            </w:r>
            <w:r w:rsidRPr="001A1B8A">
              <w:rPr>
                <w:color w:val="FFFFFF" w:themeColor="background2"/>
                <w:sz w:val="28"/>
                <w:szCs w:val="28"/>
              </w:rPr>
              <w:t xml:space="preserve"> g</w:t>
            </w:r>
          </w:p>
        </w:tc>
      </w:tr>
      <w:tr w:rsidR="001A1B8A" w:rsidRPr="001A1B8A" w14:paraId="59080096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5159BD4" w14:textId="388FD25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  <w:r w:rsidRPr="001A1B8A">
              <w:rPr>
                <w:sz w:val="21"/>
                <w:szCs w:val="21"/>
              </w:rPr>
              <w:t>5.</w:t>
            </w:r>
            <w:r>
              <w:rPr>
                <w:sz w:val="21"/>
                <w:szCs w:val="21"/>
              </w:rPr>
              <w:t xml:space="preserve"> </w:t>
            </w:r>
            <w:r w:rsidRPr="001A1B8A">
              <w:rPr>
                <w:color w:val="FFFFFF" w:themeColor="background2"/>
                <w:sz w:val="28"/>
                <w:szCs w:val="28"/>
              </w:rPr>
              <w:t>g</w:t>
            </w:r>
          </w:p>
        </w:tc>
      </w:tr>
    </w:tbl>
    <w:p w14:paraId="230B5BFA" w14:textId="77777777" w:rsidR="001A1B8A" w:rsidRPr="001A1B8A" w:rsidRDefault="001A1B8A" w:rsidP="001A1B8A">
      <w:pPr>
        <w:rPr>
          <w:rFonts w:eastAsia="Calibri" w:cs="Times New Roman"/>
        </w:rPr>
      </w:pPr>
    </w:p>
    <w:p w14:paraId="05D4455D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0"/>
        </w:rPr>
      </w:pPr>
      <w:r w:rsidRPr="001A1B8A">
        <w:rPr>
          <w:rFonts w:eastAsia="MS Gothic" w:cs="Times New Roman"/>
          <w:b/>
          <w:sz w:val="28"/>
          <w:szCs w:val="32"/>
        </w:rPr>
        <w:t>What questions might you want to ask university staff and students on an open day?</w:t>
      </w:r>
      <w:r w:rsidRPr="001A1B8A">
        <w:rPr>
          <w:rFonts w:eastAsia="MS Gothic" w:cs="Times New Roman"/>
          <w:b/>
          <w:sz w:val="28"/>
          <w:szCs w:val="32"/>
        </w:rPr>
        <w:tab/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2DBF3DF2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B75B576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604C1C27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CB82ABB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68A3398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2E0E44D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1AB372AD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8E31542" w14:textId="77777777" w:rsidR="001A1B8A" w:rsidRPr="001A1B8A" w:rsidRDefault="001A1B8A" w:rsidP="001A1B8A">
            <w:pPr>
              <w:spacing w:line="240" w:lineRule="auto"/>
              <w:rPr>
                <w:sz w:val="21"/>
                <w:szCs w:val="21"/>
              </w:rPr>
            </w:pPr>
          </w:p>
        </w:tc>
      </w:tr>
      <w:tr w:rsidR="001A1B8A" w:rsidRPr="001A1B8A" w14:paraId="55012F64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5E82A502" w14:textId="2983FE39" w:rsidR="001A1B8A" w:rsidRPr="001A1B8A" w:rsidRDefault="001A1B8A" w:rsidP="001A1B8A">
            <w:pPr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</w:tbl>
    <w:p w14:paraId="7143075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37CE900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Use the table below to start planning which open days you might attend</w:t>
      </w:r>
    </w:p>
    <w:tbl>
      <w:tblPr>
        <w:tblStyle w:val="GridTable4-Accent211"/>
        <w:tblW w:w="0" w:type="auto"/>
        <w:tblLook w:val="04A0" w:firstRow="1" w:lastRow="0" w:firstColumn="1" w:lastColumn="0" w:noHBand="0" w:noVBand="1"/>
      </w:tblPr>
      <w:tblGrid>
        <w:gridCol w:w="2256"/>
        <w:gridCol w:w="3110"/>
        <w:gridCol w:w="5003"/>
      </w:tblGrid>
      <w:tr w:rsidR="001A1B8A" w:rsidRPr="001A1B8A" w14:paraId="4209A3FE" w14:textId="77777777" w:rsidTr="001A1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single" w:sz="4" w:space="0" w:color="FFFFFF"/>
            </w:tcBorders>
          </w:tcPr>
          <w:p w14:paraId="5A036390" w14:textId="77777777" w:rsidR="001A1B8A" w:rsidRPr="001A1B8A" w:rsidRDefault="001A1B8A" w:rsidP="001A1B8A">
            <w:pPr>
              <w:jc w:val="center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University</w:t>
            </w:r>
          </w:p>
        </w:tc>
        <w:tc>
          <w:tcPr>
            <w:tcW w:w="3110" w:type="dxa"/>
            <w:tcBorders>
              <w:left w:val="single" w:sz="4" w:space="0" w:color="FFFFFF"/>
              <w:right w:val="single" w:sz="4" w:space="0" w:color="FFFFFF"/>
            </w:tcBorders>
          </w:tcPr>
          <w:p w14:paraId="4F0F7EDA" w14:textId="77777777" w:rsidR="001A1B8A" w:rsidRPr="001A1B8A" w:rsidRDefault="001A1B8A" w:rsidP="001A1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Dates</w:t>
            </w:r>
          </w:p>
        </w:tc>
        <w:tc>
          <w:tcPr>
            <w:tcW w:w="5003" w:type="dxa"/>
            <w:tcBorders>
              <w:left w:val="single" w:sz="4" w:space="0" w:color="FFFFFF"/>
            </w:tcBorders>
          </w:tcPr>
          <w:p w14:paraId="20824E7C" w14:textId="77777777" w:rsidR="001A1B8A" w:rsidRPr="001A1B8A" w:rsidRDefault="001A1B8A" w:rsidP="001A1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8"/>
                <w:szCs w:val="28"/>
              </w:rPr>
            </w:pPr>
            <w:r w:rsidRPr="001A1B8A">
              <w:rPr>
                <w:color w:val="FFFFFF"/>
                <w:sz w:val="28"/>
                <w:szCs w:val="28"/>
              </w:rPr>
              <w:t>Activities/things to do</w:t>
            </w:r>
          </w:p>
        </w:tc>
      </w:tr>
      <w:tr w:rsidR="001A1B8A" w:rsidRPr="001A1B8A" w14:paraId="70940E0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0B11814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4D75B0A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06E522EA" w14:textId="37070A34" w:rsidR="001A1B8A" w:rsidRPr="001A1B8A" w:rsidRDefault="001A1B8A" w:rsidP="001A1B8A"/>
        </w:tc>
        <w:tc>
          <w:tcPr>
            <w:tcW w:w="3110" w:type="dxa"/>
          </w:tcPr>
          <w:p w14:paraId="1F79241B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056AE306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1B8A" w:rsidRPr="001A1B8A" w14:paraId="4B3557B3" w14:textId="77777777" w:rsidTr="009C1CF3">
        <w:trPr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270F7A78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10A1A3A6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7AEB333A" w14:textId="59FB16AC" w:rsidR="001A1B8A" w:rsidRPr="001A1B8A" w:rsidRDefault="001A1B8A" w:rsidP="001A1B8A"/>
        </w:tc>
        <w:tc>
          <w:tcPr>
            <w:tcW w:w="3110" w:type="dxa"/>
          </w:tcPr>
          <w:p w14:paraId="2C192EAF" w14:textId="77777777" w:rsidR="001A1B8A" w:rsidRPr="001A1B8A" w:rsidRDefault="001A1B8A" w:rsidP="001A1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5D20B7BB" w14:textId="77777777" w:rsidR="001A1B8A" w:rsidRPr="001A1B8A" w:rsidRDefault="001A1B8A" w:rsidP="001A1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1B8A" w:rsidRPr="001A1B8A" w14:paraId="3A66963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</w:tcPr>
          <w:p w14:paraId="11A5CF26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614B44E4" w14:textId="77777777" w:rsidR="001A1B8A" w:rsidRDefault="001A1B8A" w:rsidP="001A1B8A">
            <w:pPr>
              <w:rPr>
                <w:b w:val="0"/>
                <w:bCs w:val="0"/>
              </w:rPr>
            </w:pPr>
          </w:p>
          <w:p w14:paraId="587254E7" w14:textId="21089510" w:rsidR="001A1B8A" w:rsidRPr="001A1B8A" w:rsidRDefault="001A1B8A" w:rsidP="001A1B8A"/>
        </w:tc>
        <w:tc>
          <w:tcPr>
            <w:tcW w:w="3110" w:type="dxa"/>
          </w:tcPr>
          <w:p w14:paraId="35300AD2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03" w:type="dxa"/>
          </w:tcPr>
          <w:p w14:paraId="0F1BD928" w14:textId="77777777" w:rsidR="001A1B8A" w:rsidRPr="001A1B8A" w:rsidRDefault="001A1B8A" w:rsidP="001A1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A35B8EB" w14:textId="77777777" w:rsid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bookmarkStart w:id="3" w:name="_Toc89435045"/>
    </w:p>
    <w:p w14:paraId="09ED1F89" w14:textId="77777777" w:rsidR="001A1B8A" w:rsidRDefault="001A1B8A">
      <w:pPr>
        <w:spacing w:before="0" w:line="259" w:lineRule="auto"/>
        <w:rPr>
          <w:rFonts w:eastAsia="Calibri" w:cs="Times New Roman"/>
          <w:b/>
          <w:color w:val="F43663"/>
          <w:sz w:val="40"/>
          <w:szCs w:val="32"/>
        </w:rPr>
      </w:pPr>
      <w:r>
        <w:rPr>
          <w:rFonts w:eastAsia="Calibri" w:cs="Times New Roman"/>
          <w:b/>
          <w:color w:val="F43663"/>
          <w:sz w:val="40"/>
          <w:szCs w:val="32"/>
        </w:rPr>
        <w:br w:type="page"/>
      </w:r>
    </w:p>
    <w:p w14:paraId="0C9DAF26" w14:textId="7A0416D7" w:rsidR="001A1B8A" w:rsidRPr="001A1B8A" w:rsidRDefault="001A1B8A" w:rsidP="001A1B8A">
      <w:pPr>
        <w:spacing w:before="0" w:after="0" w:line="240" w:lineRule="auto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 xml:space="preserve">Core IAG 5: </w:t>
      </w:r>
      <w:bookmarkEnd w:id="3"/>
      <w:r w:rsidRPr="001A1B8A">
        <w:rPr>
          <w:rFonts w:eastAsia="Calibri" w:cs="Times New Roman"/>
          <w:b/>
          <w:color w:val="F43663"/>
          <w:sz w:val="40"/>
          <w:szCs w:val="32"/>
        </w:rPr>
        <w:t>University Life Beyond Studying</w:t>
      </w:r>
    </w:p>
    <w:p w14:paraId="1854FF40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</w:rPr>
      </w:pPr>
    </w:p>
    <w:p w14:paraId="0FD107CE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the differences between school life and university life?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67DF77DD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1251D3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070FDF6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30636C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238AC2B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9CB95A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53319D33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b/>
          <w:bCs/>
          <w:sz w:val="21"/>
        </w:rPr>
      </w:pPr>
    </w:p>
    <w:p w14:paraId="3168947B" w14:textId="77777777" w:rsidR="001A1B8A" w:rsidRPr="001A1B8A" w:rsidRDefault="001A1B8A" w:rsidP="001A1B8A">
      <w:pPr>
        <w:spacing w:before="0" w:after="0" w:line="240" w:lineRule="auto"/>
        <w:jc w:val="both"/>
        <w:rPr>
          <w:rFonts w:eastAsia="Calibri" w:cs="Times New Roman"/>
          <w:b/>
          <w:bCs/>
          <w:sz w:val="21"/>
        </w:rPr>
      </w:pPr>
    </w:p>
    <w:p w14:paraId="14151332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bookmarkStart w:id="4" w:name="_Toc89435046"/>
      <w:r w:rsidRPr="001A1B8A">
        <w:rPr>
          <w:rFonts w:eastAsia="MS Gothic" w:cs="Times New Roman"/>
          <w:b/>
          <w:sz w:val="28"/>
          <w:szCs w:val="32"/>
        </w:rPr>
        <w:t>What activities do you currently do that you’d like to continue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710F205A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78E16D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F385203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C590C4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E2C38D7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1EAF17A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418D66A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68A7C046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new activities can you imagine trying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320D9468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68832B2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9FD422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E03270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289D3A4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3DFFA1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6C89168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62319AE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can you get out of part-time work and/or volunteering at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415DBF1C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41128FA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00C461DA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4479692B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D7F4ED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8EAA9C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080091DF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18E8C83B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you most excited for about university life?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49239CC6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55641B5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60D223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6423C3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0F205AD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0E7353C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FD0B79B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Times New Roman" w:cs="Times New Roman"/>
          <w:b/>
          <w:color w:val="F43663"/>
          <w:sz w:val="40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br w:type="page"/>
      </w:r>
    </w:p>
    <w:bookmarkEnd w:id="4"/>
    <w:p w14:paraId="45209584" w14:textId="0420941B" w:rsidR="001A1B8A" w:rsidRPr="001A1B8A" w:rsidRDefault="001A1B8A" w:rsidP="001A1B8A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  <w:r w:rsidRPr="001A1B8A">
        <w:rPr>
          <w:rFonts w:eastAsia="Calibri" w:cs="Times New Roman"/>
          <w:b/>
          <w:color w:val="F43663"/>
          <w:sz w:val="40"/>
          <w:szCs w:val="32"/>
        </w:rPr>
        <w:lastRenderedPageBreak/>
        <w:t>Core IAG 6: Student Support and Well-being</w:t>
      </w:r>
    </w:p>
    <w:p w14:paraId="0E14CB7D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</w:p>
    <w:p w14:paraId="4ECF286A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sort of questions would you want to ask a personal tutor compared with a peer mentor?</w:t>
      </w:r>
    </w:p>
    <w:tbl>
      <w:tblPr>
        <w:tblStyle w:val="GridTable4-Accent211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A1B8A" w:rsidRPr="001A1B8A" w14:paraId="41689A3B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C4E5893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color w:val="FFFFFF"/>
                <w:sz w:val="28"/>
                <w:szCs w:val="32"/>
              </w:rPr>
            </w:pPr>
            <w:r w:rsidRPr="001A1B8A">
              <w:rPr>
                <w:rFonts w:eastAsia="MS Gothic"/>
                <w:color w:val="FFFFFF"/>
                <w:sz w:val="28"/>
                <w:szCs w:val="32"/>
              </w:rPr>
              <w:t>Personal Tutor</w:t>
            </w:r>
          </w:p>
        </w:tc>
        <w:tc>
          <w:tcPr>
            <w:tcW w:w="5228" w:type="dxa"/>
          </w:tcPr>
          <w:p w14:paraId="64A8F915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color w:val="FFFFFF"/>
                <w:sz w:val="28"/>
                <w:szCs w:val="32"/>
              </w:rPr>
            </w:pPr>
            <w:r w:rsidRPr="001A1B8A">
              <w:rPr>
                <w:rFonts w:eastAsia="MS Gothic"/>
                <w:color w:val="FFFFFF"/>
                <w:sz w:val="28"/>
                <w:szCs w:val="32"/>
              </w:rPr>
              <w:t>Peer Mentor</w:t>
            </w:r>
          </w:p>
        </w:tc>
      </w:tr>
      <w:tr w:rsidR="001A1B8A" w:rsidRPr="001A1B8A" w14:paraId="555B2823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4F1B015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26FD0FFD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60DA35CF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51FAEA4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4B7BA0F2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4F2902E0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E4F347F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2F9DAE00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  <w:tr w:rsidR="001A1B8A" w:rsidRPr="001A1B8A" w14:paraId="5DFD4FB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3603326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rPr>
                <w:rFonts w:eastAsia="MS Gothic"/>
                <w:sz w:val="28"/>
                <w:szCs w:val="32"/>
              </w:rPr>
            </w:pPr>
          </w:p>
        </w:tc>
        <w:tc>
          <w:tcPr>
            <w:tcW w:w="5228" w:type="dxa"/>
          </w:tcPr>
          <w:p w14:paraId="4C972899" w14:textId="77777777" w:rsidR="001A1B8A" w:rsidRPr="001A1B8A" w:rsidRDefault="001A1B8A" w:rsidP="001A1B8A">
            <w:pPr>
              <w:keepNext/>
              <w:keepLines/>
              <w:spacing w:before="0" w:after="2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b/>
                <w:sz w:val="28"/>
                <w:szCs w:val="32"/>
              </w:rPr>
            </w:pPr>
          </w:p>
        </w:tc>
      </w:tr>
    </w:tbl>
    <w:p w14:paraId="59E83363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C084C3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What are you most unsure about when it comes to going to university?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2519F759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5616986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9868A68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032D79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575F4E68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978B908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5826165C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E4FD83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4834AEBF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2820C1BC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  <w:r w:rsidRPr="001A1B8A">
        <w:rPr>
          <w:rFonts w:eastAsia="MS Gothic" w:cs="Times New Roman"/>
          <w:b/>
          <w:sz w:val="28"/>
          <w:szCs w:val="32"/>
        </w:rPr>
        <w:t>How could you use the resources available to you to help with the things you’ve considered above?</w:t>
      </w:r>
    </w:p>
    <w:tbl>
      <w:tblPr>
        <w:tblStyle w:val="PlainTable2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B8A" w:rsidRPr="001A1B8A" w14:paraId="3D121E68" w14:textId="77777777" w:rsidTr="009C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0BB515CD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62F37F31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7B2559D0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27906ACE" w14:textId="77777777" w:rsidTr="009C1C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26353BE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  <w:tr w:rsidR="001A1B8A" w:rsidRPr="001A1B8A" w14:paraId="37D6405F" w14:textId="77777777" w:rsidTr="009C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6A5E1EF3" w14:textId="77777777" w:rsidR="001A1B8A" w:rsidRPr="001A1B8A" w:rsidRDefault="001A1B8A" w:rsidP="001A1B8A">
            <w:pPr>
              <w:rPr>
                <w:sz w:val="21"/>
                <w:szCs w:val="21"/>
              </w:rPr>
            </w:pPr>
          </w:p>
        </w:tc>
      </w:tr>
    </w:tbl>
    <w:p w14:paraId="31704C29" w14:textId="77777777" w:rsidR="001A1B8A" w:rsidRPr="001A1B8A" w:rsidRDefault="001A1B8A" w:rsidP="001A1B8A">
      <w:pPr>
        <w:keepNext/>
        <w:keepLines/>
        <w:spacing w:before="0" w:after="240"/>
        <w:outlineLvl w:val="0"/>
        <w:rPr>
          <w:rFonts w:eastAsia="MS Gothic" w:cs="Times New Roman"/>
          <w:b/>
          <w:sz w:val="28"/>
          <w:szCs w:val="32"/>
        </w:rPr>
      </w:pPr>
    </w:p>
    <w:p w14:paraId="3C269DF5" w14:textId="77777777" w:rsidR="001A1B8A" w:rsidRPr="001A1B8A" w:rsidRDefault="001A1B8A" w:rsidP="001A1B8A">
      <w:pPr>
        <w:spacing w:before="0" w:after="0" w:line="240" w:lineRule="auto"/>
        <w:rPr>
          <w:rFonts w:eastAsia="Calibri" w:cs="Times New Roman"/>
          <w:sz w:val="21"/>
        </w:rPr>
      </w:pPr>
      <w:r w:rsidRPr="001A1B8A">
        <w:rPr>
          <w:rFonts w:eastAsia="Calibri" w:cs="Times New Roman"/>
          <w:sz w:val="21"/>
        </w:rPr>
        <w:t>Please rest assured that whilst university can be challenging at times, universities have these resources to ensure that students are fully supported.</w:t>
      </w:r>
    </w:p>
    <w:p w14:paraId="54250AAC" w14:textId="7BDE0E4B" w:rsidR="00B93927" w:rsidRPr="001A1B8A" w:rsidRDefault="00B93927" w:rsidP="00B93927">
      <w:pPr>
        <w:spacing w:before="0" w:after="0"/>
        <w:rPr>
          <w:rFonts w:eastAsia="Calibri" w:cs="Times New Roman"/>
          <w:b/>
          <w:color w:val="F43663"/>
          <w:sz w:val="40"/>
          <w:szCs w:val="32"/>
        </w:rPr>
      </w:pPr>
    </w:p>
    <w:p w14:paraId="4ED64A92" w14:textId="77777777" w:rsidR="00B93927" w:rsidRDefault="00B93927">
      <w:pPr>
        <w:spacing w:before="0" w:line="259" w:lineRule="auto"/>
      </w:pPr>
    </w:p>
    <w:p w14:paraId="4D215229" w14:textId="747F330C" w:rsidR="009D5A4A" w:rsidRDefault="009D5A4A">
      <w:pPr>
        <w:spacing w:before="0" w:line="259" w:lineRule="auto"/>
      </w:pPr>
      <w:r>
        <w:br w:type="page"/>
      </w:r>
    </w:p>
    <w:p w14:paraId="4593BA18" w14:textId="7327C854" w:rsidR="003E78E7" w:rsidRPr="001A1B8A" w:rsidRDefault="00E1123B" w:rsidP="001A1B8A">
      <w:r w:rsidRPr="00E1123B">
        <w:rPr>
          <w:rFonts w:eastAsia="Calibri" w:cs="Calibri"/>
          <w:b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583D343A" wp14:editId="2AA35A40">
            <wp:simplePos x="0" y="0"/>
            <wp:positionH relativeFrom="column">
              <wp:posOffset>1938409</wp:posOffset>
            </wp:positionH>
            <wp:positionV relativeFrom="paragraph">
              <wp:posOffset>3138719</wp:posOffset>
            </wp:positionV>
            <wp:extent cx="2879090" cy="2879090"/>
            <wp:effectExtent l="0" t="0" r="0" b="0"/>
            <wp:wrapNone/>
            <wp:docPr id="127" name="Picture 127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picture containing text, electron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76" w:rsidRPr="00957576">
        <w:rPr>
          <w:rFonts w:eastAsia="Calibri" w:cs="Times New Roman"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DE8DEC" wp14:editId="47346F7F">
                <wp:simplePos x="0" y="0"/>
                <wp:positionH relativeFrom="margin">
                  <wp:posOffset>1905000</wp:posOffset>
                </wp:positionH>
                <wp:positionV relativeFrom="paragraph">
                  <wp:posOffset>8693785</wp:posOffset>
                </wp:positionV>
                <wp:extent cx="2854325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CF2BA" w14:textId="77777777" w:rsidR="00957576" w:rsidRPr="00957576" w:rsidRDefault="00957576" w:rsidP="0095757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</w:rPr>
                            </w:pPr>
                            <w:r w:rsidRPr="00957576">
                              <w:rPr>
                                <w:b/>
                                <w:color w:val="FFFFFF"/>
                                <w:sz w:val="44"/>
                              </w:rPr>
                              <w:t>thebrilliantclub.org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E8DEC" id="_x0000_s1033" type="#_x0000_t202" style="position:absolute;margin-left:150pt;margin-top:684.55pt;width:224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" filled="f" stroked="f">
                <v:textbox style="mso-fit-shape-to-text:t">
                  <w:txbxContent>
                    <w:p w14:paraId="683CF2BA" w14:textId="77777777" w:rsidR="00957576" w:rsidRPr="00957576" w:rsidRDefault="00957576" w:rsidP="00957576">
                      <w:pPr>
                        <w:jc w:val="center"/>
                        <w:rPr>
                          <w:b/>
                          <w:color w:val="FFFFFF"/>
                          <w:sz w:val="44"/>
                        </w:rPr>
                      </w:pPr>
                      <w:r w:rsidRPr="00957576">
                        <w:rPr>
                          <w:b/>
                          <w:color w:val="FFFFFF"/>
                          <w:sz w:val="44"/>
                        </w:rPr>
                        <w:t>thebrilliantclub.org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A4A" w:rsidRPr="00F22BD3">
        <w:rPr>
          <w:rFonts w:cs="Calibri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4035B" wp14:editId="6A61B8DD">
                <wp:simplePos x="0" y="0"/>
                <wp:positionH relativeFrom="column">
                  <wp:posOffset>-447675</wp:posOffset>
                </wp:positionH>
                <wp:positionV relativeFrom="paragraph">
                  <wp:posOffset>-438785</wp:posOffset>
                </wp:positionV>
                <wp:extent cx="7620635" cy="1086104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0635" cy="10861040"/>
                        </a:xfrm>
                        <a:prstGeom prst="rect">
                          <a:avLst/>
                        </a:prstGeom>
                        <a:solidFill>
                          <a:srgbClr val="DD4565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64924" w14:textId="77777777" w:rsidR="009D5A4A" w:rsidRDefault="009D5A4A" w:rsidP="009D5A4A">
                            <w:pPr>
                              <w:shd w:val="clear" w:color="auto" w:fill="F53764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4035B" id="Rectangle 125" o:spid="_x0000_s1034" style="position:absolute;margin-left:-35.25pt;margin-top:-34.55pt;width:600.05pt;height:85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" fillcolor="#dd4565" stroked="f">
                <o:lock v:ext="edit" shapetype="t"/>
                <v:textbox inset="2.88pt,2.88pt,2.88pt,2.88pt">
                  <w:txbxContent>
                    <w:p w14:paraId="5C664924" w14:textId="77777777" w:rsidR="009D5A4A" w:rsidRDefault="009D5A4A" w:rsidP="009D5A4A">
                      <w:pPr>
                        <w:shd w:val="clear" w:color="auto" w:fill="F53764"/>
                      </w:pPr>
                    </w:p>
                  </w:txbxContent>
                </v:textbox>
              </v:rect>
            </w:pict>
          </mc:Fallback>
        </mc:AlternateContent>
      </w:r>
    </w:p>
    <w:sectPr w:rsidR="003E78E7" w:rsidRPr="001A1B8A" w:rsidSect="001A1B8A">
      <w:headerReference w:type="default" r:id="rId22"/>
      <w:footerReference w:type="default" r:id="rId23"/>
      <w:headerReference w:type="first" r:id="rId24"/>
      <w:pgSz w:w="11906" w:h="16838"/>
      <w:pgMar w:top="720" w:right="720" w:bottom="720" w:left="72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025A3" w14:textId="77777777" w:rsidR="004A190C" w:rsidRDefault="004A190C" w:rsidP="00E937CA">
      <w:pPr>
        <w:spacing w:before="0" w:after="0" w:line="240" w:lineRule="auto"/>
      </w:pPr>
      <w:r>
        <w:separator/>
      </w:r>
    </w:p>
  </w:endnote>
  <w:endnote w:type="continuationSeparator" w:id="0">
    <w:p w14:paraId="49600728" w14:textId="77777777" w:rsidR="004A190C" w:rsidRDefault="004A190C" w:rsidP="00E937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9635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5C97E4" w14:textId="77777777" w:rsidR="003E5728" w:rsidRDefault="003E5728">
        <w:pPr>
          <w:pStyle w:val="Footer"/>
          <w:jc w:val="right"/>
        </w:pPr>
      </w:p>
      <w:p w14:paraId="753BDAF2" w14:textId="4C0F3B54" w:rsidR="003E5728" w:rsidRPr="003727D3" w:rsidRDefault="003E5728">
        <w:pPr>
          <w:pStyle w:val="Footer"/>
          <w:jc w:val="right"/>
        </w:pPr>
        <w:r w:rsidRPr="003727D3">
          <w:fldChar w:fldCharType="begin"/>
        </w:r>
        <w:r w:rsidRPr="003727D3">
          <w:instrText xml:space="preserve"> PAGE   \* MERGEFORMAT </w:instrText>
        </w:r>
        <w:r w:rsidRPr="003727D3">
          <w:fldChar w:fldCharType="separate"/>
        </w:r>
        <w:r w:rsidRPr="003727D3">
          <w:rPr>
            <w:noProof/>
          </w:rPr>
          <w:t>2</w:t>
        </w:r>
        <w:r w:rsidRPr="003727D3">
          <w:rPr>
            <w:noProof/>
          </w:rPr>
          <w:fldChar w:fldCharType="end"/>
        </w:r>
      </w:p>
    </w:sdtContent>
  </w:sdt>
  <w:p w14:paraId="144B5CF2" w14:textId="77777777" w:rsidR="00E937CA" w:rsidRDefault="00E93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0C7A7" w14:textId="77777777" w:rsidR="004A190C" w:rsidRDefault="004A190C" w:rsidP="00E937CA">
      <w:pPr>
        <w:spacing w:before="0" w:after="0" w:line="240" w:lineRule="auto"/>
      </w:pPr>
      <w:r>
        <w:separator/>
      </w:r>
    </w:p>
  </w:footnote>
  <w:footnote w:type="continuationSeparator" w:id="0">
    <w:p w14:paraId="1B7AD50E" w14:textId="77777777" w:rsidR="004A190C" w:rsidRDefault="004A190C" w:rsidP="00E937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BB62" w14:textId="77777777" w:rsidR="00E937CA" w:rsidRDefault="00E937CA" w:rsidP="00E937C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5509" w14:textId="3529CAD7" w:rsidR="003E78E7" w:rsidRDefault="003E78E7" w:rsidP="003E572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0A75"/>
    <w:multiLevelType w:val="hybridMultilevel"/>
    <w:tmpl w:val="F86AB184"/>
    <w:lvl w:ilvl="0" w:tplc="6CF20AC2">
      <w:start w:val="1"/>
      <w:numFmt w:val="bullet"/>
      <w:pStyle w:val="Bullet2"/>
      <w:lvlText w:val=""/>
      <w:lvlJc w:val="left"/>
      <w:pPr>
        <w:ind w:left="1080" w:hanging="360"/>
      </w:pPr>
      <w:rPr>
        <w:rFonts w:ascii="Wingdings 2" w:hAnsi="Wingdings 2" w:hint="default"/>
        <w:color w:val="463278" w:themeColor="accent1"/>
        <w:sz w:val="18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F272E1"/>
    <w:multiLevelType w:val="hybridMultilevel"/>
    <w:tmpl w:val="D9307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52E19"/>
    <w:multiLevelType w:val="hybridMultilevel"/>
    <w:tmpl w:val="3D52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15414"/>
    <w:multiLevelType w:val="hybridMultilevel"/>
    <w:tmpl w:val="604492C0"/>
    <w:lvl w:ilvl="0" w:tplc="703E52B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463278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135C"/>
    <w:multiLevelType w:val="hybridMultilevel"/>
    <w:tmpl w:val="ADE00C26"/>
    <w:lvl w:ilvl="0" w:tplc="998E5134">
      <w:start w:val="1"/>
      <w:numFmt w:val="bullet"/>
      <w:pStyle w:val="Bullet3"/>
      <w:lvlText w:val="-"/>
      <w:lvlJc w:val="left"/>
      <w:pPr>
        <w:ind w:left="1627" w:hanging="360"/>
      </w:pPr>
      <w:rPr>
        <w:rFonts w:ascii="Gilroy Light" w:hAnsi="Gilroy Light" w:hint="default"/>
        <w:color w:val="463278" w:themeColor="accent1"/>
        <w:sz w:val="22"/>
      </w:rPr>
    </w:lvl>
    <w:lvl w:ilvl="1" w:tplc="08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 w16cid:durableId="936911174">
    <w:abstractNumId w:val="2"/>
  </w:num>
  <w:num w:numId="2" w16cid:durableId="1307779563">
    <w:abstractNumId w:val="1"/>
  </w:num>
  <w:num w:numId="3" w16cid:durableId="1785080794">
    <w:abstractNumId w:val="3"/>
  </w:num>
  <w:num w:numId="4" w16cid:durableId="1888177061">
    <w:abstractNumId w:val="0"/>
  </w:num>
  <w:num w:numId="5" w16cid:durableId="530799755">
    <w:abstractNumId w:val="4"/>
  </w:num>
  <w:num w:numId="6" w16cid:durableId="72163328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B8A"/>
    <w:rsid w:val="00084022"/>
    <w:rsid w:val="000A3653"/>
    <w:rsid w:val="000B262C"/>
    <w:rsid w:val="000D196A"/>
    <w:rsid w:val="00134463"/>
    <w:rsid w:val="0013694A"/>
    <w:rsid w:val="001A1B8A"/>
    <w:rsid w:val="001A352B"/>
    <w:rsid w:val="001D24C0"/>
    <w:rsid w:val="001D427C"/>
    <w:rsid w:val="00203A52"/>
    <w:rsid w:val="00221ADC"/>
    <w:rsid w:val="00257B38"/>
    <w:rsid w:val="002730DC"/>
    <w:rsid w:val="00285020"/>
    <w:rsid w:val="002A2EEA"/>
    <w:rsid w:val="002A7509"/>
    <w:rsid w:val="002C43ED"/>
    <w:rsid w:val="00303499"/>
    <w:rsid w:val="00361C5F"/>
    <w:rsid w:val="003727D3"/>
    <w:rsid w:val="003740AD"/>
    <w:rsid w:val="00395B8A"/>
    <w:rsid w:val="003A6A9B"/>
    <w:rsid w:val="003C1496"/>
    <w:rsid w:val="003E5728"/>
    <w:rsid w:val="003E78E7"/>
    <w:rsid w:val="0042608C"/>
    <w:rsid w:val="004A190C"/>
    <w:rsid w:val="004B1BD8"/>
    <w:rsid w:val="004C55C5"/>
    <w:rsid w:val="00504B58"/>
    <w:rsid w:val="005B0914"/>
    <w:rsid w:val="005B759E"/>
    <w:rsid w:val="00602CC4"/>
    <w:rsid w:val="006779ED"/>
    <w:rsid w:val="006927E0"/>
    <w:rsid w:val="006C6741"/>
    <w:rsid w:val="006F1B72"/>
    <w:rsid w:val="00746FFF"/>
    <w:rsid w:val="007A6FE3"/>
    <w:rsid w:val="007C740D"/>
    <w:rsid w:val="007E353E"/>
    <w:rsid w:val="00862925"/>
    <w:rsid w:val="0087046E"/>
    <w:rsid w:val="008B3DD0"/>
    <w:rsid w:val="008E13AC"/>
    <w:rsid w:val="00957576"/>
    <w:rsid w:val="009650D2"/>
    <w:rsid w:val="009B7396"/>
    <w:rsid w:val="009D317A"/>
    <w:rsid w:val="009D5A4A"/>
    <w:rsid w:val="009F088E"/>
    <w:rsid w:val="00B93927"/>
    <w:rsid w:val="00C34707"/>
    <w:rsid w:val="00C467E8"/>
    <w:rsid w:val="00C92ABA"/>
    <w:rsid w:val="00C97DED"/>
    <w:rsid w:val="00CA4412"/>
    <w:rsid w:val="00CD7680"/>
    <w:rsid w:val="00D0664D"/>
    <w:rsid w:val="00D33DD2"/>
    <w:rsid w:val="00D65AE8"/>
    <w:rsid w:val="00DB28E9"/>
    <w:rsid w:val="00E1123B"/>
    <w:rsid w:val="00E937CA"/>
    <w:rsid w:val="00F300AE"/>
    <w:rsid w:val="00F3312E"/>
    <w:rsid w:val="00F57835"/>
    <w:rsid w:val="00F64421"/>
    <w:rsid w:val="00F93478"/>
    <w:rsid w:val="00F94C44"/>
    <w:rsid w:val="00FA17E4"/>
    <w:rsid w:val="00FA3F06"/>
    <w:rsid w:val="00FD6D69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58124"/>
  <w15:chartTrackingRefBased/>
  <w15:docId w15:val="{917F51ED-5241-43BB-9BF0-7BF5163E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7E0"/>
    <w:pPr>
      <w:spacing w:before="160" w:line="276" w:lineRule="auto"/>
    </w:pPr>
    <w:rPr>
      <w:rFonts w:ascii="Century Gothic" w:hAnsi="Century Gothic"/>
    </w:rPr>
  </w:style>
  <w:style w:type="paragraph" w:styleId="Heading1">
    <w:name w:val="heading 1"/>
    <w:aliases w:val="Subheading 1"/>
    <w:basedOn w:val="Normal"/>
    <w:next w:val="Normal"/>
    <w:link w:val="Heading1Char"/>
    <w:uiPriority w:val="9"/>
    <w:qFormat/>
    <w:rsid w:val="000A365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FA3F06"/>
    <w:pPr>
      <w:spacing w:after="0" w:line="240" w:lineRule="auto"/>
    </w:pPr>
  </w:style>
  <w:style w:type="character" w:customStyle="1" w:styleId="Heading1Char">
    <w:name w:val="Heading 1 Char"/>
    <w:aliases w:val="Subheading 1 Char"/>
    <w:basedOn w:val="DefaultParagraphFont"/>
    <w:link w:val="Heading1"/>
    <w:uiPriority w:val="9"/>
    <w:rsid w:val="000A3653"/>
    <w:rPr>
      <w:rFonts w:ascii="Century Gothic" w:eastAsiaTheme="majorEastAsia" w:hAnsi="Century Gothic" w:cstheme="majorBidi"/>
      <w:b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927E0"/>
    <w:pPr>
      <w:spacing w:after="0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27E0"/>
    <w:rPr>
      <w:rFonts w:ascii="Century Gothic" w:eastAsiaTheme="majorEastAsia" w:hAnsi="Century Gothic" w:cstheme="majorBidi"/>
      <w:b/>
      <w:spacing w:val="-10"/>
      <w:kern w:val="28"/>
      <w:sz w:val="36"/>
      <w:szCs w:val="56"/>
    </w:rPr>
  </w:style>
  <w:style w:type="table" w:styleId="TableGrid">
    <w:name w:val="Table Grid"/>
    <w:aliases w:val="TBC Table"/>
    <w:basedOn w:val="TableNormal"/>
    <w:uiPriority w:val="39"/>
    <w:rsid w:val="00FE6800"/>
    <w:pPr>
      <w:spacing w:before="100" w:beforeAutospacing="1" w:after="100" w:afterAutospacing="1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68" w:type="dxa"/>
        <w:left w:w="91" w:type="dxa"/>
        <w:bottom w:w="68" w:type="dxa"/>
        <w:right w:w="91" w:type="dxa"/>
      </w:tblCellMar>
    </w:tblPr>
    <w:tcPr>
      <w:shd w:val="clear" w:color="auto" w:fill="F2F2F2" w:themeFill="background2" w:themeFillShade="F2"/>
      <w:vAlign w:val="center"/>
    </w:tcPr>
    <w:tblStylePr w:type="firstRow">
      <w:pPr>
        <w:jc w:val="left"/>
      </w:pPr>
      <w:rPr>
        <w:rFonts w:asciiTheme="minorHAnsi" w:hAnsiTheme="minorHAnsi"/>
        <w:color w:val="FFFFFF" w:themeColor="background2"/>
        <w:sz w:val="20"/>
      </w:rPr>
      <w:tblPr/>
      <w:tcPr>
        <w:shd w:val="clear" w:color="auto" w:fill="463278"/>
      </w:tcPr>
    </w:tblStylePr>
    <w:tblStylePr w:type="firstCol">
      <w:rPr>
        <w:rFonts w:asciiTheme="minorHAnsi" w:hAnsiTheme="minorHAnsi"/>
        <w:color w:val="FFFFFF" w:themeColor="background2"/>
        <w:sz w:val="20"/>
      </w:rPr>
      <w:tblPr/>
      <w:tcPr>
        <w:shd w:val="clear" w:color="auto" w:fill="F53764" w:themeFill="accent2"/>
      </w:tcPr>
    </w:tblStylePr>
  </w:style>
  <w:style w:type="table" w:styleId="PlainTable4">
    <w:name w:val="Plain Table 4"/>
    <w:basedOn w:val="TableNormal"/>
    <w:uiPriority w:val="44"/>
    <w:rsid w:val="006C67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866FC3" w:themeColor="accent1" w:themeTint="99"/>
        <w:left w:val="single" w:sz="4" w:space="0" w:color="866FC3" w:themeColor="accent1" w:themeTint="99"/>
        <w:bottom w:val="single" w:sz="4" w:space="0" w:color="866FC3" w:themeColor="accent1" w:themeTint="99"/>
        <w:right w:val="single" w:sz="4" w:space="0" w:color="866FC3" w:themeColor="accent1" w:themeTint="99"/>
        <w:insideH w:val="single" w:sz="4" w:space="0" w:color="866FC3" w:themeColor="accent1" w:themeTint="99"/>
        <w:insideV w:val="single" w:sz="4" w:space="0" w:color="866FC3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463278" w:themeColor="accent1"/>
          <w:left w:val="single" w:sz="4" w:space="0" w:color="463278" w:themeColor="accent1"/>
          <w:bottom w:val="single" w:sz="4" w:space="0" w:color="463278" w:themeColor="accent1"/>
          <w:right w:val="single" w:sz="4" w:space="0" w:color="463278" w:themeColor="accent1"/>
          <w:insideH w:val="nil"/>
          <w:insideV w:val="nil"/>
        </w:tcBorders>
        <w:shd w:val="clear" w:color="auto" w:fill="463278" w:themeFill="accent1"/>
      </w:tcPr>
    </w:tblStylePr>
    <w:tblStylePr w:type="lastRow">
      <w:rPr>
        <w:b/>
        <w:bCs/>
      </w:rPr>
      <w:tblPr/>
      <w:tcPr>
        <w:tcBorders>
          <w:top w:val="double" w:sz="4" w:space="0" w:color="4632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FEB" w:themeFill="accent1" w:themeFillTint="33"/>
      </w:tcPr>
    </w:tblStylePr>
    <w:tblStylePr w:type="band1Horz">
      <w:tblPr/>
      <w:tcPr>
        <w:shd w:val="clear" w:color="auto" w:fill="D6CFEB" w:themeFill="accent1" w:themeFillTint="33"/>
      </w:tcPr>
    </w:tblStylePr>
  </w:style>
  <w:style w:type="table" w:styleId="GridTable3">
    <w:name w:val="Grid Table 3"/>
    <w:basedOn w:val="TableNormal"/>
    <w:uiPriority w:val="48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6C67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6CFEB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463278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463278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463278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463278" w:themeFill="accent1"/>
      </w:tcPr>
    </w:tblStylePr>
    <w:tblStylePr w:type="band1Vert">
      <w:tblPr/>
      <w:tcPr>
        <w:shd w:val="clear" w:color="auto" w:fill="AE9FD7" w:themeFill="accent1" w:themeFillTint="66"/>
      </w:tcPr>
    </w:tblStylePr>
    <w:tblStylePr w:type="band1Horz">
      <w:tblPr/>
      <w:tcPr>
        <w:shd w:val="clear" w:color="auto" w:fill="AE9FD7" w:themeFill="accent1" w:themeFillTint="66"/>
      </w:tcPr>
    </w:tblStylePr>
  </w:style>
  <w:style w:type="paragraph" w:customStyle="1" w:styleId="Table">
    <w:name w:val="Table"/>
    <w:basedOn w:val="BodyText"/>
    <w:next w:val="BodyText"/>
    <w:link w:val="TableChar"/>
    <w:rsid w:val="006C6741"/>
    <w:pPr>
      <w:spacing w:before="0" w:after="0" w:line="240" w:lineRule="auto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E937CA"/>
    <w:pPr>
      <w:tabs>
        <w:tab w:val="center" w:pos="4513"/>
        <w:tab w:val="right" w:pos="9026"/>
      </w:tabs>
      <w:spacing w:before="0" w:after="0" w:line="240" w:lineRule="auto"/>
    </w:pPr>
  </w:style>
  <w:style w:type="paragraph" w:styleId="BodyText">
    <w:name w:val="Body Text"/>
    <w:basedOn w:val="Normal"/>
    <w:link w:val="BodyTextChar"/>
    <w:uiPriority w:val="99"/>
    <w:semiHidden/>
    <w:unhideWhenUsed/>
    <w:rsid w:val="006C67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6741"/>
    <w:rPr>
      <w:rFonts w:ascii="Gilroy Light" w:hAnsi="Gilroy Light"/>
    </w:rPr>
  </w:style>
  <w:style w:type="character" w:customStyle="1" w:styleId="TableChar">
    <w:name w:val="Table Char"/>
    <w:basedOn w:val="DefaultParagraphFont"/>
    <w:link w:val="Table"/>
    <w:rsid w:val="00C34707"/>
    <w:rPr>
      <w:rFonts w:ascii="Gilroy Light" w:hAnsi="Gilroy Light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937CA"/>
    <w:rPr>
      <w:rFonts w:ascii="Gilroy Light" w:hAnsi="Gilroy Light"/>
    </w:rPr>
  </w:style>
  <w:style w:type="paragraph" w:styleId="Footer">
    <w:name w:val="footer"/>
    <w:basedOn w:val="Normal"/>
    <w:link w:val="FooterChar"/>
    <w:uiPriority w:val="99"/>
    <w:unhideWhenUsed/>
    <w:rsid w:val="00E937C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7CA"/>
    <w:rPr>
      <w:rFonts w:ascii="Gilroy Light" w:hAnsi="Gilroy Light"/>
    </w:rPr>
  </w:style>
  <w:style w:type="paragraph" w:styleId="ListParagraph">
    <w:name w:val="List Paragraph"/>
    <w:basedOn w:val="Normal"/>
    <w:uiPriority w:val="34"/>
    <w:qFormat/>
    <w:rsid w:val="0042608C"/>
    <w:pPr>
      <w:ind w:left="720"/>
      <w:contextualSpacing/>
    </w:pPr>
  </w:style>
  <w:style w:type="paragraph" w:customStyle="1" w:styleId="Head3">
    <w:name w:val="Head 3"/>
    <w:basedOn w:val="Heading1"/>
    <w:link w:val="Head3Char"/>
    <w:qFormat/>
    <w:rsid w:val="000A3653"/>
    <w:pPr>
      <w:spacing w:before="0" w:after="240"/>
    </w:pPr>
    <w:rPr>
      <w:color w:val="F53764" w:themeColor="accent2"/>
      <w:sz w:val="28"/>
    </w:rPr>
  </w:style>
  <w:style w:type="paragraph" w:customStyle="1" w:styleId="Bullet1">
    <w:name w:val="Bullet 1"/>
    <w:basedOn w:val="Normal"/>
    <w:link w:val="Bullet1Char"/>
    <w:qFormat/>
    <w:rsid w:val="003E78E7"/>
    <w:pPr>
      <w:numPr>
        <w:numId w:val="3"/>
      </w:numPr>
    </w:pPr>
  </w:style>
  <w:style w:type="character" w:customStyle="1" w:styleId="Head3Char">
    <w:name w:val="Head 3 Char"/>
    <w:basedOn w:val="Heading1Char"/>
    <w:link w:val="Head3"/>
    <w:rsid w:val="000A3653"/>
    <w:rPr>
      <w:rFonts w:ascii="Century Gothic" w:eastAsiaTheme="majorEastAsia" w:hAnsi="Century Gothic" w:cstheme="majorBidi"/>
      <w:b/>
      <w:color w:val="F53764" w:themeColor="accent2"/>
      <w:sz w:val="28"/>
      <w:szCs w:val="32"/>
    </w:rPr>
  </w:style>
  <w:style w:type="paragraph" w:customStyle="1" w:styleId="Bullet2">
    <w:name w:val="Bullet 2"/>
    <w:basedOn w:val="Bullet1"/>
    <w:qFormat/>
    <w:rsid w:val="003E78E7"/>
    <w:pPr>
      <w:numPr>
        <w:numId w:val="4"/>
      </w:numPr>
    </w:pPr>
  </w:style>
  <w:style w:type="character" w:customStyle="1" w:styleId="Bullet1Char">
    <w:name w:val="Bullet 1 Char"/>
    <w:basedOn w:val="DefaultParagraphFont"/>
    <w:link w:val="Bullet1"/>
    <w:rsid w:val="003E78E7"/>
    <w:rPr>
      <w:rFonts w:ascii="Gilroy Light" w:hAnsi="Gilroy Light"/>
    </w:rPr>
  </w:style>
  <w:style w:type="paragraph" w:customStyle="1" w:styleId="Bullet3">
    <w:name w:val="Bullet 3"/>
    <w:basedOn w:val="Bullet2"/>
    <w:qFormat/>
    <w:rsid w:val="003E78E7"/>
    <w:pPr>
      <w:numPr>
        <w:numId w:val="5"/>
      </w:numPr>
    </w:pPr>
  </w:style>
  <w:style w:type="paragraph" w:customStyle="1" w:styleId="NormalIndentedsubheading1">
    <w:name w:val="Normal Indented subheading 1"/>
    <w:basedOn w:val="Normal"/>
    <w:qFormat/>
    <w:rsid w:val="006927E0"/>
    <w:pPr>
      <w:ind w:left="720" w:hanging="360"/>
    </w:pPr>
  </w:style>
  <w:style w:type="paragraph" w:customStyle="1" w:styleId="Head1">
    <w:name w:val="Head 1"/>
    <w:basedOn w:val="Head3"/>
    <w:link w:val="Head1Char"/>
    <w:qFormat/>
    <w:rsid w:val="000A3653"/>
    <w:rPr>
      <w:color w:val="auto"/>
    </w:rPr>
  </w:style>
  <w:style w:type="paragraph" w:customStyle="1" w:styleId="Head2">
    <w:name w:val="Head 2"/>
    <w:basedOn w:val="Head1"/>
    <w:link w:val="Head2Char"/>
    <w:qFormat/>
    <w:rsid w:val="000A3653"/>
    <w:rPr>
      <w:color w:val="463278" w:themeColor="accent1"/>
    </w:rPr>
  </w:style>
  <w:style w:type="character" w:customStyle="1" w:styleId="Head1Char">
    <w:name w:val="Head 1 Char"/>
    <w:basedOn w:val="Head3Char"/>
    <w:link w:val="Head1"/>
    <w:rsid w:val="000A3653"/>
    <w:rPr>
      <w:rFonts w:ascii="Century Gothic" w:eastAsiaTheme="majorEastAsia" w:hAnsi="Century Gothic" w:cstheme="majorBidi"/>
      <w:b/>
      <w:color w:val="F53764" w:themeColor="accent2"/>
      <w:sz w:val="28"/>
      <w:szCs w:val="32"/>
    </w:rPr>
  </w:style>
  <w:style w:type="character" w:customStyle="1" w:styleId="Head2Char">
    <w:name w:val="Head 2 Char"/>
    <w:basedOn w:val="Head1Char"/>
    <w:link w:val="Head2"/>
    <w:rsid w:val="000A3653"/>
    <w:rPr>
      <w:rFonts w:ascii="Century Gothic" w:eastAsiaTheme="majorEastAsia" w:hAnsi="Century Gothic" w:cstheme="majorBidi"/>
      <w:b/>
      <w:color w:val="463278" w:themeColor="accent1"/>
      <w:sz w:val="28"/>
      <w:szCs w:val="32"/>
    </w:rPr>
  </w:style>
  <w:style w:type="table" w:customStyle="1" w:styleId="PlainTable23">
    <w:name w:val="Plain Table 23"/>
    <w:basedOn w:val="TableNormal"/>
    <w:next w:val="PlainTable2"/>
    <w:uiPriority w:val="42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08B86"/>
        <w:bottom w:val="single" w:sz="4" w:space="0" w:color="908B86"/>
      </w:tblBorders>
    </w:tblPr>
    <w:tblStylePr w:type="firstRow">
      <w:rPr>
        <w:b/>
        <w:bCs/>
      </w:rPr>
      <w:tblPr/>
      <w:tcPr>
        <w:tcBorders>
          <w:bottom w:val="single" w:sz="4" w:space="0" w:color="908B86"/>
        </w:tcBorders>
      </w:tcPr>
    </w:tblStylePr>
    <w:tblStylePr w:type="lastRow">
      <w:rPr>
        <w:b/>
        <w:bCs/>
      </w:rPr>
      <w:tblPr/>
      <w:tcPr>
        <w:tcBorders>
          <w:top w:val="single" w:sz="4" w:space="0" w:color="908B8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8B86"/>
          <w:right w:val="single" w:sz="4" w:space="0" w:color="908B86"/>
        </w:tcBorders>
      </w:tcPr>
    </w:tblStylePr>
    <w:tblStylePr w:type="band2Vert">
      <w:tblPr/>
      <w:tcPr>
        <w:tcBorders>
          <w:left w:val="single" w:sz="4" w:space="0" w:color="908B86"/>
          <w:right w:val="single" w:sz="4" w:space="0" w:color="908B86"/>
        </w:tcBorders>
      </w:tcPr>
    </w:tblStylePr>
    <w:tblStylePr w:type="band1Horz">
      <w:tblPr/>
      <w:tcPr>
        <w:tcBorders>
          <w:top w:val="single" w:sz="4" w:space="0" w:color="908B86"/>
          <w:bottom w:val="single" w:sz="4" w:space="0" w:color="908B86"/>
        </w:tcBorders>
      </w:tcPr>
    </w:tblStylePr>
  </w:style>
  <w:style w:type="table" w:customStyle="1" w:styleId="GridTable4-Accent211">
    <w:name w:val="Grid Table 4 - Accent 211"/>
    <w:basedOn w:val="TableNormal"/>
    <w:next w:val="GridTable4-Accent2"/>
    <w:uiPriority w:val="49"/>
    <w:rsid w:val="001A1B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987A1"/>
        <w:left w:val="single" w:sz="4" w:space="0" w:color="F987A1"/>
        <w:bottom w:val="single" w:sz="4" w:space="0" w:color="F987A1"/>
        <w:right w:val="single" w:sz="4" w:space="0" w:color="F987A1"/>
        <w:insideH w:val="single" w:sz="4" w:space="0" w:color="F987A1"/>
        <w:insideV w:val="single" w:sz="4" w:space="0" w:color="F987A1"/>
      </w:tblBorders>
    </w:tblPr>
    <w:tblStylePr w:type="firstRow">
      <w:rPr>
        <w:b/>
        <w:bCs/>
        <w:color w:val="000000"/>
      </w:rPr>
      <w:tblPr/>
      <w:tcPr>
        <w:tcBorders>
          <w:top w:val="single" w:sz="4" w:space="0" w:color="F53764"/>
          <w:left w:val="single" w:sz="4" w:space="0" w:color="F53764"/>
          <w:bottom w:val="single" w:sz="4" w:space="0" w:color="F53764"/>
          <w:right w:val="single" w:sz="4" w:space="0" w:color="F53764"/>
          <w:insideH w:val="nil"/>
          <w:insideV w:val="nil"/>
        </w:tcBorders>
        <w:shd w:val="clear" w:color="auto" w:fill="F53764"/>
      </w:tcPr>
    </w:tblStylePr>
    <w:tblStylePr w:type="lastRow">
      <w:rPr>
        <w:b/>
        <w:bCs/>
      </w:rPr>
      <w:tblPr/>
      <w:tcPr>
        <w:tcBorders>
          <w:top w:val="double" w:sz="4" w:space="0" w:color="F537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/>
      </w:tcPr>
    </w:tblStylePr>
    <w:tblStylePr w:type="band1Horz">
      <w:tblPr/>
      <w:tcPr>
        <w:shd w:val="clear" w:color="auto" w:fill="FDD7DF"/>
      </w:tcPr>
    </w:tblStylePr>
  </w:style>
  <w:style w:type="table" w:customStyle="1" w:styleId="GridTable2-Accent51">
    <w:name w:val="Grid Table 2 - Accent 51"/>
    <w:basedOn w:val="TableNormal"/>
    <w:next w:val="GridTable2-Accent5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976FC3"/>
        <w:bottom w:val="single" w:sz="2" w:space="0" w:color="976FC3"/>
        <w:insideH w:val="single" w:sz="2" w:space="0" w:color="976FC3"/>
        <w:insideV w:val="single" w:sz="2" w:space="0" w:color="976FC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6FC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76FC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FEB"/>
      </w:tcPr>
    </w:tblStylePr>
    <w:tblStylePr w:type="band1Horz">
      <w:tblPr/>
      <w:tcPr>
        <w:shd w:val="clear" w:color="auto" w:fill="DCCFEB"/>
      </w:tcPr>
    </w:tblStylePr>
  </w:style>
  <w:style w:type="table" w:customStyle="1" w:styleId="GridTable2-Accent11">
    <w:name w:val="Grid Table 2 - Accent 11"/>
    <w:basedOn w:val="TableNormal"/>
    <w:next w:val="GridTable2-Accent1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F886A1"/>
        <w:bottom w:val="single" w:sz="2" w:space="0" w:color="F886A1"/>
        <w:insideH w:val="single" w:sz="2" w:space="0" w:color="F886A1"/>
        <w:insideV w:val="single" w:sz="2" w:space="0" w:color="F886A1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86A1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886A1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DF"/>
      </w:tcPr>
    </w:tblStylePr>
    <w:tblStylePr w:type="band1Horz">
      <w:tblPr/>
      <w:tcPr>
        <w:shd w:val="clear" w:color="auto" w:fill="FCD6DF"/>
      </w:tcPr>
    </w:tblStylePr>
  </w:style>
  <w:style w:type="table" w:customStyle="1" w:styleId="GridTable2-Accent21">
    <w:name w:val="Grid Table 2 - Accent 21"/>
    <w:basedOn w:val="TableNormal"/>
    <w:next w:val="GridTable2-Accent2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7DDCC2"/>
        <w:bottom w:val="single" w:sz="2" w:space="0" w:color="7DDCC2"/>
        <w:insideH w:val="single" w:sz="2" w:space="0" w:color="7DDCC2"/>
        <w:insideV w:val="single" w:sz="2" w:space="0" w:color="7DDCC2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DCC2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7DDCC2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3EA"/>
      </w:tcPr>
    </w:tblStylePr>
    <w:tblStylePr w:type="band1Horz">
      <w:tblPr/>
      <w:tcPr>
        <w:shd w:val="clear" w:color="auto" w:fill="D3F3EA"/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1A1B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2" w:space="0" w:color="8CB9E9"/>
        <w:bottom w:val="single" w:sz="2" w:space="0" w:color="8CB9E9"/>
        <w:insideH w:val="single" w:sz="2" w:space="0" w:color="8CB9E9"/>
        <w:insideV w:val="single" w:sz="2" w:space="0" w:color="8CB9E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B9E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CB9E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7F7"/>
      </w:tcPr>
    </w:tblStylePr>
    <w:tblStylePr w:type="band1Horz">
      <w:tblPr/>
      <w:tcPr>
        <w:shd w:val="clear" w:color="auto" w:fill="D8E7F7"/>
      </w:tcPr>
    </w:tblStylePr>
  </w:style>
  <w:style w:type="table" w:styleId="PlainTable2">
    <w:name w:val="Plain Table 2"/>
    <w:basedOn w:val="TableNormal"/>
    <w:uiPriority w:val="42"/>
    <w:rsid w:val="001A1B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4-Accent2">
    <w:name w:val="Grid Table 4 Accent 2"/>
    <w:basedOn w:val="TableNormal"/>
    <w:uiPriority w:val="49"/>
    <w:rsid w:val="001A1B8A"/>
    <w:pPr>
      <w:spacing w:after="0" w:line="240" w:lineRule="auto"/>
    </w:pPr>
    <w:tblPr>
      <w:tblStyleRowBandSize w:val="1"/>
      <w:tblStyleColBandSize w:val="1"/>
      <w:tblBorders>
        <w:top w:val="single" w:sz="4" w:space="0" w:color="F987A1" w:themeColor="accent2" w:themeTint="99"/>
        <w:left w:val="single" w:sz="4" w:space="0" w:color="F987A1" w:themeColor="accent2" w:themeTint="99"/>
        <w:bottom w:val="single" w:sz="4" w:space="0" w:color="F987A1" w:themeColor="accent2" w:themeTint="99"/>
        <w:right w:val="single" w:sz="4" w:space="0" w:color="F987A1" w:themeColor="accent2" w:themeTint="99"/>
        <w:insideH w:val="single" w:sz="4" w:space="0" w:color="F987A1" w:themeColor="accent2" w:themeTint="99"/>
        <w:insideV w:val="single" w:sz="4" w:space="0" w:color="F987A1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53764" w:themeColor="accent2"/>
          <w:left w:val="single" w:sz="4" w:space="0" w:color="F53764" w:themeColor="accent2"/>
          <w:bottom w:val="single" w:sz="4" w:space="0" w:color="F53764" w:themeColor="accent2"/>
          <w:right w:val="single" w:sz="4" w:space="0" w:color="F53764" w:themeColor="accent2"/>
          <w:insideH w:val="nil"/>
          <w:insideV w:val="nil"/>
        </w:tcBorders>
        <w:shd w:val="clear" w:color="auto" w:fill="F53764" w:themeFill="accent2"/>
      </w:tcPr>
    </w:tblStylePr>
    <w:tblStylePr w:type="lastRow">
      <w:rPr>
        <w:b/>
        <w:bCs/>
      </w:rPr>
      <w:tblPr/>
      <w:tcPr>
        <w:tcBorders>
          <w:top w:val="double" w:sz="4" w:space="0" w:color="F537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 w:themeFill="accent2" w:themeFillTint="33"/>
      </w:tcPr>
    </w:tblStylePr>
    <w:tblStylePr w:type="band1Horz">
      <w:tblPr/>
      <w:tcPr>
        <w:shd w:val="clear" w:color="auto" w:fill="FDD7D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8DB9EA" w:themeColor="accent5" w:themeTint="99"/>
        <w:bottom w:val="single" w:sz="2" w:space="0" w:color="8DB9EA" w:themeColor="accent5" w:themeTint="99"/>
        <w:insideH w:val="single" w:sz="2" w:space="0" w:color="8DB9EA" w:themeColor="accent5" w:themeTint="99"/>
        <w:insideV w:val="single" w:sz="2" w:space="0" w:color="8DB9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B9EA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B9EA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7F8" w:themeFill="accent5" w:themeFillTint="33"/>
      </w:tcPr>
    </w:tblStylePr>
    <w:tblStylePr w:type="band1Horz">
      <w:tblPr/>
      <w:tcPr>
        <w:shd w:val="clear" w:color="auto" w:fill="D9E7F8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866FC3" w:themeColor="accent1" w:themeTint="99"/>
        <w:bottom w:val="single" w:sz="2" w:space="0" w:color="866FC3" w:themeColor="accent1" w:themeTint="99"/>
        <w:insideH w:val="single" w:sz="2" w:space="0" w:color="866FC3" w:themeColor="accent1" w:themeTint="99"/>
        <w:insideV w:val="single" w:sz="2" w:space="0" w:color="866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66FC3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66FC3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FEB" w:themeFill="accent1" w:themeFillTint="33"/>
      </w:tcPr>
    </w:tblStylePr>
    <w:tblStylePr w:type="band1Horz">
      <w:tblPr/>
      <w:tcPr>
        <w:shd w:val="clear" w:color="auto" w:fill="D6CF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F987A1" w:themeColor="accent2" w:themeTint="99"/>
        <w:bottom w:val="single" w:sz="2" w:space="0" w:color="F987A1" w:themeColor="accent2" w:themeTint="99"/>
        <w:insideH w:val="single" w:sz="2" w:space="0" w:color="F987A1" w:themeColor="accent2" w:themeTint="99"/>
        <w:insideV w:val="single" w:sz="2" w:space="0" w:color="F987A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87A1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87A1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DF" w:themeFill="accent2" w:themeFillTint="33"/>
      </w:tcPr>
    </w:tblStylePr>
    <w:tblStylePr w:type="band1Horz">
      <w:tblPr/>
      <w:tcPr>
        <w:shd w:val="clear" w:color="auto" w:fill="FDD7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A1B8A"/>
    <w:pPr>
      <w:spacing w:after="0" w:line="240" w:lineRule="auto"/>
    </w:pPr>
    <w:tblPr>
      <w:tblStyleRowBandSize w:val="1"/>
      <w:tblStyleColBandSize w:val="1"/>
      <w:tblBorders>
        <w:top w:val="single" w:sz="2" w:space="0" w:color="7DDCC3" w:themeColor="accent3" w:themeTint="99"/>
        <w:bottom w:val="single" w:sz="2" w:space="0" w:color="7DDCC3" w:themeColor="accent3" w:themeTint="99"/>
        <w:insideH w:val="single" w:sz="2" w:space="0" w:color="7DDCC3" w:themeColor="accent3" w:themeTint="99"/>
        <w:insideV w:val="single" w:sz="2" w:space="0" w:color="7DDC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DCC3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DCC3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3EB" w:themeFill="accent3" w:themeFillTint="33"/>
      </w:tcPr>
    </w:tblStylePr>
    <w:tblStylePr w:type="band1Horz">
      <w:tblPr/>
      <w:tcPr>
        <w:shd w:val="clear" w:color="auto" w:fill="D3F3EB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ucas.com/undergraduate/student-life/getting-student-support/undergraduate-student-suppo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ucas.com/mone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O2\OneDrive%20-%20The%20Brilliant%20Club\MISC\Documents\Custom%20Office%20Templates\The%20Scholars%20Programme%20Word%20Document%20Template%20vCG%20(2).dotx" TargetMode="External"/></Relationships>
</file>

<file path=word/theme/theme1.xml><?xml version="1.0" encoding="utf-8"?>
<a:theme xmlns:a="http://schemas.openxmlformats.org/drawingml/2006/main" name="Office Theme">
  <a:themeElements>
    <a:clrScheme name="TBC + TSP">
      <a:dk1>
        <a:srgbClr val="000000"/>
      </a:dk1>
      <a:lt1>
        <a:srgbClr val="000000"/>
      </a:lt1>
      <a:dk2>
        <a:srgbClr val="FFFFFF"/>
      </a:dk2>
      <a:lt2>
        <a:srgbClr val="FFFFFF"/>
      </a:lt2>
      <a:accent1>
        <a:srgbClr val="463278"/>
      </a:accent1>
      <a:accent2>
        <a:srgbClr val="F53764"/>
      </a:accent2>
      <a:accent3>
        <a:srgbClr val="32B996"/>
      </a:accent3>
      <a:accent4>
        <a:srgbClr val="FFF069"/>
      </a:accent4>
      <a:accent5>
        <a:srgbClr val="418CDC"/>
      </a:accent5>
      <a:accent6>
        <a:srgbClr val="FFB95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3C2BE21303F4F8BE298CE824BAB09" ma:contentTypeVersion="10" ma:contentTypeDescription="Create a new document." ma:contentTypeScope="" ma:versionID="52fd5ac8579e388fc15d687937b9115e">
  <xsd:schema xmlns:xsd="http://www.w3.org/2001/XMLSchema" xmlns:xs="http://www.w3.org/2001/XMLSchema" xmlns:p="http://schemas.microsoft.com/office/2006/metadata/properties" xmlns:ns2="0a78171b-79ba-49c9-a65d-fc675f22b952" xmlns:ns3="858dc894-c23c-4b4c-a2c0-6d8ea237aabc" targetNamespace="http://schemas.microsoft.com/office/2006/metadata/properties" ma:root="true" ma:fieldsID="a565b89b448b37e68bb7888efcd6444d" ns2:_="" ns3:_="">
    <xsd:import namespace="0a78171b-79ba-49c9-a65d-fc675f22b952"/>
    <xsd:import namespace="858dc894-c23c-4b4c-a2c0-6d8ea237aa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8171b-79ba-49c9-a65d-fc675f22b9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dc894-c23c-4b4c-a2c0-6d8ea237a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0B741-F604-4923-94D8-22FC53FD1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8171b-79ba-49c9-a65d-fc675f22b952"/>
    <ds:schemaRef ds:uri="858dc894-c23c-4b4c-a2c0-6d8ea237aa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DC36B6-3E65-461B-AFE4-F92961D4B9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3476B5-5554-40F7-9F9B-E3A9EACBD8FD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858dc894-c23c-4b4c-a2c0-6d8ea237aabc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a78171b-79ba-49c9-a65d-fc675f22b95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 Scholars Programme Word Document Template vCG (2)</Template>
  <TotalTime>1</TotalTime>
  <Pages>8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LMO2</dc:creator>
  <cp:keywords/>
  <dc:description/>
  <cp:lastModifiedBy>Zoe Morgan</cp:lastModifiedBy>
  <cp:revision>2</cp:revision>
  <dcterms:created xsi:type="dcterms:W3CDTF">2022-05-19T13:27:00Z</dcterms:created>
  <dcterms:modified xsi:type="dcterms:W3CDTF">2022-05-19T13:27:00Z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0x0101002033C2BE21303F4F8BE298CE824BAB09</vt:lpwstr>
  </property>
</Properties>
</file>